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511"/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805"/>
      </w:tblGrid>
      <w:tr w:rsidR="00523E25" w:rsidRPr="00E25A23" w14:paraId="7CF9D057" w14:textId="77777777" w:rsidTr="00664600">
        <w:trPr>
          <w:trHeight w:val="994"/>
        </w:trPr>
        <w:tc>
          <w:tcPr>
            <w:tcW w:w="5000" w:type="pct"/>
          </w:tcPr>
          <w:p w14:paraId="38B8DD21" w14:textId="77777777" w:rsidR="00BD4E42" w:rsidRDefault="00E25A23" w:rsidP="00E25A23">
            <w:pPr>
              <w:tabs>
                <w:tab w:val="left" w:pos="6165"/>
              </w:tabs>
              <w:rPr>
                <w:rFonts w:asciiTheme="majorHAnsi" w:eastAsiaTheme="majorEastAsia" w:hAnsiTheme="majorHAnsi" w:cstheme="majorBidi"/>
                <w:color w:val="4E4E4E" w:themeColor="accent1" w:themeTint="BF"/>
                <w:kern w:val="28"/>
                <w:sz w:val="24"/>
                <w:szCs w:val="16"/>
                <w:lang w:val="pt-BR"/>
              </w:rPr>
            </w:pPr>
            <w:r w:rsidRPr="00E25A23">
              <w:rPr>
                <w:rFonts w:asciiTheme="majorHAnsi" w:eastAsiaTheme="majorEastAsia" w:hAnsiTheme="majorHAnsi" w:cstheme="majorBidi"/>
                <w:color w:val="4E4E4E" w:themeColor="accent1" w:themeTint="BF"/>
                <w:kern w:val="28"/>
                <w:sz w:val="24"/>
                <w:szCs w:val="16"/>
                <w:lang w:val="pt-BR"/>
              </w:rPr>
              <w:tab/>
            </w:r>
          </w:p>
          <w:p w14:paraId="27081AD3" w14:textId="53D9C30D" w:rsidR="00E25A23" w:rsidRPr="00664600" w:rsidRDefault="00BD4E42" w:rsidP="00664600">
            <w:pPr>
              <w:tabs>
                <w:tab w:val="left" w:pos="6165"/>
              </w:tabs>
              <w:rPr>
                <w:rFonts w:asciiTheme="majorHAnsi" w:eastAsiaTheme="majorEastAsia" w:hAnsiTheme="majorHAnsi" w:cstheme="majorBidi"/>
                <w:color w:val="4E4E4E" w:themeColor="accent1" w:themeTint="BF"/>
                <w:kern w:val="28"/>
                <w:sz w:val="24"/>
                <w:szCs w:val="16"/>
                <w:lang w:val="pt-BR"/>
              </w:rPr>
            </w:pPr>
            <w:r>
              <w:rPr>
                <w:rFonts w:asciiTheme="majorHAnsi" w:eastAsiaTheme="majorEastAsia" w:hAnsiTheme="majorHAnsi" w:cstheme="majorBidi"/>
                <w:color w:val="4E4E4E" w:themeColor="accent1" w:themeTint="BF"/>
                <w:kern w:val="28"/>
                <w:sz w:val="24"/>
                <w:szCs w:val="16"/>
                <w:lang w:val="pt-BR"/>
              </w:rPr>
              <w:t>202</w:t>
            </w:r>
            <w:r w:rsidR="00E5534A">
              <w:rPr>
                <w:rFonts w:asciiTheme="majorHAnsi" w:eastAsiaTheme="majorEastAsia" w:hAnsiTheme="majorHAnsi" w:cstheme="majorBidi"/>
                <w:color w:val="4E4E4E" w:themeColor="accent1" w:themeTint="BF"/>
                <w:kern w:val="28"/>
                <w:sz w:val="24"/>
                <w:szCs w:val="16"/>
                <w:lang w:val="pt-BR"/>
              </w:rPr>
              <w:t>6</w:t>
            </w:r>
          </w:p>
        </w:tc>
      </w:tr>
    </w:tbl>
    <w:tbl>
      <w:tblPr>
        <w:tblpPr w:leftFromText="141" w:rightFromText="141" w:vertAnchor="text" w:horzAnchor="margin" w:tblpY="-472"/>
        <w:tblOverlap w:val="never"/>
        <w:tblW w:w="504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5"/>
      </w:tblGrid>
      <w:tr w:rsidR="00523E25" w:rsidRPr="00BD4E42" w14:paraId="0C30540A" w14:textId="77777777" w:rsidTr="00523E25">
        <w:trPr>
          <w:trHeight w:val="288"/>
        </w:trPr>
        <w:tc>
          <w:tcPr>
            <w:tcW w:w="5000" w:type="pct"/>
            <w:vAlign w:val="bottom"/>
          </w:tcPr>
          <w:p w14:paraId="16BA8295" w14:textId="77777777" w:rsidR="00523E25" w:rsidRPr="00E25A23" w:rsidRDefault="00523E25" w:rsidP="00523E25">
            <w:pPr>
              <w:pStyle w:val="Dias"/>
              <w:rPr>
                <w:sz w:val="14"/>
                <w:szCs w:val="16"/>
                <w:lang w:val="pt-BR"/>
              </w:rPr>
            </w:pPr>
            <w:r w:rsidRPr="00E5534A">
              <w:rPr>
                <w:sz w:val="24"/>
                <w:szCs w:val="28"/>
                <w:lang w:val="pt-BR"/>
              </w:rPr>
              <w:t>OBS: CALENDÁRIO SUJEITO A MUDANÇAS</w:t>
            </w:r>
          </w:p>
        </w:tc>
      </w:tr>
    </w:tbl>
    <w:p w14:paraId="3514C92B" w14:textId="77777777" w:rsidR="00AA6E4F" w:rsidRPr="00BD4E42" w:rsidRDefault="00AA6E4F">
      <w:pPr>
        <w:rPr>
          <w:sz w:val="24"/>
          <w:szCs w:val="24"/>
          <w:lang w:val="pt-BR"/>
        </w:rPr>
      </w:pPr>
    </w:p>
    <w:tbl>
      <w:tblPr>
        <w:tblStyle w:val="TarefasSemanais"/>
        <w:tblW w:w="5215" w:type="pct"/>
        <w:tblLook w:val="02A0" w:firstRow="1" w:lastRow="0" w:firstColumn="1" w:lastColumn="0" w:noHBand="1" w:noVBand="0"/>
      </w:tblPr>
      <w:tblGrid>
        <w:gridCol w:w="3024"/>
        <w:gridCol w:w="4661"/>
        <w:gridCol w:w="293"/>
        <w:gridCol w:w="2413"/>
      </w:tblGrid>
      <w:tr w:rsidR="002742A7" w:rsidRPr="00BD4E42" w14:paraId="4875AD82" w14:textId="77777777" w:rsidTr="00E61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8"/>
        </w:trPr>
        <w:tc>
          <w:tcPr>
            <w:tcW w:w="5000" w:type="pct"/>
            <w:gridSpan w:val="4"/>
          </w:tcPr>
          <w:p w14:paraId="79763FAC" w14:textId="390F24BF" w:rsidR="002742A7" w:rsidRPr="00BD4E42" w:rsidRDefault="00A50E3D" w:rsidP="00BD4E4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JULHO</w:t>
            </w:r>
            <w:r w:rsidR="00BD4E42">
              <w:rPr>
                <w:sz w:val="24"/>
                <w:szCs w:val="24"/>
                <w:lang w:val="pt-BR"/>
              </w:rPr>
              <w:t xml:space="preserve"> 1</w:t>
            </w:r>
            <w:r w:rsidR="00E5534A">
              <w:rPr>
                <w:sz w:val="24"/>
                <w:szCs w:val="24"/>
                <w:lang w:val="pt-BR"/>
              </w:rPr>
              <w:t>8</w:t>
            </w:r>
            <w:r w:rsidR="00AF4E2D" w:rsidRPr="00BD4E42">
              <w:rPr>
                <w:sz w:val="24"/>
                <w:szCs w:val="24"/>
                <w:lang w:val="pt-BR"/>
              </w:rPr>
              <w:t xml:space="preserve"> dias letivo</w:t>
            </w:r>
            <w:r w:rsidR="00BD4E42">
              <w:rPr>
                <w:sz w:val="24"/>
                <w:szCs w:val="24"/>
                <w:lang w:val="pt-BR"/>
              </w:rPr>
              <w:t>s</w:t>
            </w:r>
            <w:r w:rsidR="00904D00" w:rsidRPr="00BD4E42">
              <w:rPr>
                <w:sz w:val="24"/>
                <w:szCs w:val="24"/>
                <w:lang w:val="pt-BR"/>
              </w:rPr>
              <w:t xml:space="preserve"> </w:t>
            </w:r>
          </w:p>
        </w:tc>
      </w:tr>
      <w:tr w:rsidR="009B17C3" w:rsidRPr="00BD4E42" w14:paraId="5A284FE8" w14:textId="77777777" w:rsidTr="00407AAE">
        <w:trPr>
          <w:trHeight w:val="433"/>
        </w:trPr>
        <w:tc>
          <w:tcPr>
            <w:tcW w:w="1455" w:type="pct"/>
          </w:tcPr>
          <w:p w14:paraId="658E3029" w14:textId="7452213E" w:rsidR="009B17C3" w:rsidRPr="00BD4E42" w:rsidRDefault="00E5534A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2</w:t>
            </w:r>
            <w:r w:rsidR="00B11F34">
              <w:rPr>
                <w:sz w:val="24"/>
                <w:szCs w:val="24"/>
                <w:lang w:val="pt-BR"/>
              </w:rPr>
              <w:t>4</w:t>
            </w:r>
            <w:r w:rsidR="00E61E12" w:rsidRPr="00BD4E42">
              <w:rPr>
                <w:sz w:val="24"/>
                <w:szCs w:val="24"/>
                <w:lang w:val="pt-BR"/>
              </w:rPr>
              <w:t>/07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1ADA903B" w14:textId="77777777" w:rsidR="009B17C3" w:rsidRPr="00BD4E42" w:rsidRDefault="009B17C3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Encerramento 1º semestre</w:t>
            </w:r>
          </w:p>
        </w:tc>
        <w:tc>
          <w:tcPr>
            <w:tcW w:w="141" w:type="pct"/>
          </w:tcPr>
          <w:p w14:paraId="4DDBDA29" w14:textId="77777777" w:rsidR="009B17C3" w:rsidRPr="00BD4E42" w:rsidRDefault="009B17C3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1" w:type="pct"/>
          </w:tcPr>
          <w:p w14:paraId="064D2F9D" w14:textId="77777777" w:rsidR="009B17C3" w:rsidRPr="00BD4E42" w:rsidRDefault="009B17C3" w:rsidP="00A50E3D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sexta-feira</w:t>
            </w:r>
          </w:p>
        </w:tc>
      </w:tr>
      <w:tr w:rsidR="0030181B" w:rsidRPr="00BD4E42" w14:paraId="2DA8E198" w14:textId="77777777" w:rsidTr="00407AAE">
        <w:trPr>
          <w:trHeight w:val="433"/>
        </w:trPr>
        <w:tc>
          <w:tcPr>
            <w:tcW w:w="1455" w:type="pct"/>
          </w:tcPr>
          <w:p w14:paraId="3B8B11C1" w14:textId="15F0F414" w:rsidR="0030181B" w:rsidRPr="00B11F34" w:rsidRDefault="00E5534A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 xml:space="preserve">27/07 </w:t>
            </w:r>
            <w:proofErr w:type="gramStart"/>
            <w:r>
              <w:rPr>
                <w:sz w:val="24"/>
                <w:szCs w:val="24"/>
                <w:highlight w:val="lightGray"/>
                <w:lang w:val="pt-BR"/>
              </w:rPr>
              <w:t>à</w:t>
            </w:r>
            <w:proofErr w:type="gramEnd"/>
            <w:r>
              <w:rPr>
                <w:sz w:val="24"/>
                <w:szCs w:val="24"/>
                <w:highlight w:val="lightGray"/>
                <w:lang w:val="pt-BR"/>
              </w:rPr>
              <w:t xml:space="preserve"> 31/07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6134DDF8" w14:textId="67BF8149" w:rsidR="0030181B" w:rsidRPr="00B11F34" w:rsidRDefault="0030181B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11F34">
              <w:rPr>
                <w:sz w:val="24"/>
                <w:szCs w:val="24"/>
                <w:highlight w:val="lightGray"/>
                <w:lang w:val="pt-BR"/>
              </w:rPr>
              <w:t>Recesso escolar</w:t>
            </w:r>
          </w:p>
        </w:tc>
        <w:tc>
          <w:tcPr>
            <w:tcW w:w="141" w:type="pct"/>
          </w:tcPr>
          <w:p w14:paraId="44347086" w14:textId="77777777" w:rsidR="0030181B" w:rsidRPr="00B11F34" w:rsidRDefault="0030181B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1" w:type="pct"/>
          </w:tcPr>
          <w:p w14:paraId="2ACDA111" w14:textId="1D7872DE" w:rsidR="0030181B" w:rsidRPr="00B11F34" w:rsidRDefault="0030181B" w:rsidP="00A50E3D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11F34">
              <w:rPr>
                <w:sz w:val="24"/>
                <w:szCs w:val="24"/>
                <w:highlight w:val="lightGray"/>
                <w:lang w:val="pt-BR"/>
              </w:rPr>
              <w:t>Segunda à sexta</w:t>
            </w:r>
          </w:p>
        </w:tc>
      </w:tr>
    </w:tbl>
    <w:p w14:paraId="3241270A" w14:textId="77777777" w:rsidR="00AA6E4F" w:rsidRPr="00BD4E42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24" w:type="pct"/>
        <w:tblLook w:val="02A0" w:firstRow="1" w:lastRow="0" w:firstColumn="1" w:lastColumn="0" w:noHBand="1" w:noVBand="0"/>
      </w:tblPr>
      <w:tblGrid>
        <w:gridCol w:w="3031"/>
        <w:gridCol w:w="4672"/>
        <w:gridCol w:w="291"/>
        <w:gridCol w:w="2415"/>
      </w:tblGrid>
      <w:tr w:rsidR="00523E25" w:rsidRPr="00BD4E42" w14:paraId="38C5C466" w14:textId="77777777" w:rsidTr="00C426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tcW w:w="5000" w:type="pct"/>
            <w:gridSpan w:val="4"/>
          </w:tcPr>
          <w:p w14:paraId="08838659" w14:textId="6EB387A8" w:rsidR="00523E25" w:rsidRPr="00BD4E42" w:rsidRDefault="00A50E3D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AGOSTO 2</w:t>
            </w:r>
            <w:r w:rsidR="00E5534A">
              <w:rPr>
                <w:sz w:val="24"/>
                <w:szCs w:val="24"/>
                <w:lang w:val="pt-BR"/>
              </w:rPr>
              <w:t>1</w:t>
            </w:r>
            <w:r w:rsidRPr="00BD4E42">
              <w:rPr>
                <w:sz w:val="24"/>
                <w:szCs w:val="24"/>
                <w:lang w:val="pt-BR"/>
              </w:rPr>
              <w:t xml:space="preserve"> dias letivo</w:t>
            </w:r>
            <w:r w:rsidR="00BD4E42">
              <w:rPr>
                <w:sz w:val="24"/>
                <w:szCs w:val="24"/>
                <w:lang w:val="pt-BR"/>
              </w:rPr>
              <w:t>s</w:t>
            </w:r>
          </w:p>
        </w:tc>
      </w:tr>
      <w:tr w:rsidR="00E61E12" w:rsidRPr="00BD4E42" w14:paraId="28CF94C6" w14:textId="77777777" w:rsidTr="00E61E12">
        <w:trPr>
          <w:trHeight w:val="376"/>
        </w:trPr>
        <w:tc>
          <w:tcPr>
            <w:tcW w:w="1456" w:type="pct"/>
          </w:tcPr>
          <w:p w14:paraId="14A3456A" w14:textId="08367BF4" w:rsidR="00E61E12" w:rsidRPr="00BD4E42" w:rsidRDefault="00E5534A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09</w:t>
            </w:r>
            <w:r w:rsidR="00E61E12" w:rsidRPr="00BD4E42">
              <w:rPr>
                <w:sz w:val="24"/>
                <w:szCs w:val="24"/>
                <w:lang w:val="pt-BR"/>
              </w:rPr>
              <w:t>/08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56AA9D77" w14:textId="77777777" w:rsidR="00E61E12" w:rsidRPr="00BD4E42" w:rsidRDefault="00E61E12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Dia dos pais</w:t>
            </w:r>
          </w:p>
        </w:tc>
        <w:tc>
          <w:tcPr>
            <w:tcW w:w="140" w:type="pct"/>
          </w:tcPr>
          <w:p w14:paraId="6A67D3A4" w14:textId="77777777" w:rsidR="00E61E12" w:rsidRPr="00BD4E42" w:rsidRDefault="00E61E12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2C2F2C9F" w14:textId="77777777" w:rsidR="00E61E12" w:rsidRPr="00BD4E42" w:rsidRDefault="00E61E12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 xml:space="preserve">Domingo </w:t>
            </w:r>
          </w:p>
        </w:tc>
      </w:tr>
      <w:tr w:rsidR="00E5534A" w:rsidRPr="00BD4E42" w14:paraId="05BFA449" w14:textId="77777777" w:rsidTr="00E61E12">
        <w:trPr>
          <w:trHeight w:val="376"/>
        </w:trPr>
        <w:tc>
          <w:tcPr>
            <w:tcW w:w="1456" w:type="pct"/>
          </w:tcPr>
          <w:p w14:paraId="4BD8F446" w14:textId="387FDB4F" w:rsidR="00E5534A" w:rsidRDefault="00E5534A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10/08 </w:t>
            </w:r>
            <w:proofErr w:type="gramStart"/>
            <w:r>
              <w:rPr>
                <w:sz w:val="24"/>
                <w:szCs w:val="24"/>
                <w:lang w:val="pt-BR"/>
              </w:rPr>
              <w:t>à</w:t>
            </w:r>
            <w:proofErr w:type="gramEnd"/>
            <w:r>
              <w:rPr>
                <w:sz w:val="24"/>
                <w:szCs w:val="24"/>
                <w:lang w:val="pt-BR"/>
              </w:rPr>
              <w:t xml:space="preserve"> 12/08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5D200442" w14:textId="16ECB3FF" w:rsidR="00E5534A" w:rsidRPr="00BD4E42" w:rsidRDefault="00E5534A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Entrega dos relatórios do 1º semestre</w:t>
            </w:r>
          </w:p>
        </w:tc>
        <w:tc>
          <w:tcPr>
            <w:tcW w:w="140" w:type="pct"/>
          </w:tcPr>
          <w:p w14:paraId="30504838" w14:textId="77777777" w:rsidR="00E5534A" w:rsidRPr="00BD4E42" w:rsidRDefault="00E5534A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12EF69EF" w14:textId="61D3BDFF" w:rsidR="00E5534A" w:rsidRPr="00BD4E42" w:rsidRDefault="00E5534A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Segunda à quarta</w:t>
            </w:r>
          </w:p>
        </w:tc>
      </w:tr>
    </w:tbl>
    <w:p w14:paraId="3E8B2E92" w14:textId="77777777" w:rsidR="00AA6E4F" w:rsidRPr="00BD4E42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40" w:type="pct"/>
        <w:tblLook w:val="02A0" w:firstRow="1" w:lastRow="0" w:firstColumn="1" w:lastColumn="0" w:noHBand="1" w:noVBand="0"/>
      </w:tblPr>
      <w:tblGrid>
        <w:gridCol w:w="3041"/>
        <w:gridCol w:w="4686"/>
        <w:gridCol w:w="292"/>
        <w:gridCol w:w="2422"/>
      </w:tblGrid>
      <w:tr w:rsidR="002742A7" w:rsidRPr="00BD4E42" w14:paraId="4BCAC33D" w14:textId="77777777" w:rsidTr="00AF4E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tcW w:w="5000" w:type="pct"/>
            <w:gridSpan w:val="4"/>
          </w:tcPr>
          <w:p w14:paraId="7C866B2E" w14:textId="381EB49C" w:rsidR="002742A7" w:rsidRPr="00BD4E42" w:rsidRDefault="00A50E3D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 xml:space="preserve">SETEMBRO </w:t>
            </w:r>
            <w:r w:rsidR="00BD4E42">
              <w:rPr>
                <w:sz w:val="24"/>
                <w:szCs w:val="24"/>
                <w:lang w:val="pt-BR"/>
              </w:rPr>
              <w:t>2</w:t>
            </w:r>
            <w:r w:rsidR="00E5534A">
              <w:rPr>
                <w:sz w:val="24"/>
                <w:szCs w:val="24"/>
                <w:lang w:val="pt-BR"/>
              </w:rPr>
              <w:t>1</w:t>
            </w:r>
            <w:r w:rsidRPr="00BD4E42">
              <w:rPr>
                <w:sz w:val="24"/>
                <w:szCs w:val="24"/>
                <w:lang w:val="pt-BR"/>
              </w:rPr>
              <w:t xml:space="preserve"> dias letivo</w:t>
            </w:r>
            <w:r w:rsidR="00BD4E42">
              <w:rPr>
                <w:sz w:val="24"/>
                <w:szCs w:val="24"/>
                <w:lang w:val="pt-BR"/>
              </w:rPr>
              <w:t>s</w:t>
            </w:r>
          </w:p>
        </w:tc>
      </w:tr>
      <w:tr w:rsidR="007769A5" w:rsidRPr="00BD4E42" w14:paraId="6A9E3BB5" w14:textId="77777777" w:rsidTr="00E61E12">
        <w:trPr>
          <w:trHeight w:val="353"/>
        </w:trPr>
        <w:tc>
          <w:tcPr>
            <w:tcW w:w="1456" w:type="pct"/>
          </w:tcPr>
          <w:p w14:paraId="4F720E85" w14:textId="77777777" w:rsidR="007769A5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07/09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65A3E19A" w14:textId="77777777" w:rsidR="007769A5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Feriado independência do Brasil</w:t>
            </w:r>
          </w:p>
        </w:tc>
        <w:tc>
          <w:tcPr>
            <w:tcW w:w="140" w:type="pct"/>
          </w:tcPr>
          <w:p w14:paraId="5B12B041" w14:textId="77777777" w:rsidR="007769A5" w:rsidRPr="00BD4E42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7700893F" w14:textId="7BEE85FA" w:rsidR="007769A5" w:rsidRPr="00BD4E42" w:rsidRDefault="00E5534A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Segunda-feira</w:t>
            </w:r>
          </w:p>
        </w:tc>
      </w:tr>
    </w:tbl>
    <w:p w14:paraId="006259E2" w14:textId="77777777" w:rsidR="00AA6E4F" w:rsidRPr="00BD4E42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72" w:type="pct"/>
        <w:tblLook w:val="02A0" w:firstRow="1" w:lastRow="0" w:firstColumn="1" w:lastColumn="0" w:noHBand="1" w:noVBand="0"/>
      </w:tblPr>
      <w:tblGrid>
        <w:gridCol w:w="3059"/>
        <w:gridCol w:w="4715"/>
        <w:gridCol w:w="294"/>
        <w:gridCol w:w="2437"/>
      </w:tblGrid>
      <w:tr w:rsidR="002742A7" w:rsidRPr="00BD4E42" w14:paraId="322208BA" w14:textId="77777777" w:rsidTr="00E61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tcW w:w="5000" w:type="pct"/>
            <w:gridSpan w:val="4"/>
          </w:tcPr>
          <w:p w14:paraId="581ED6C4" w14:textId="1B9B5EE5" w:rsidR="002742A7" w:rsidRPr="00BD4E42" w:rsidRDefault="00A50E3D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OUTUBRO</w:t>
            </w:r>
            <w:r w:rsidR="00BD4E42">
              <w:rPr>
                <w:sz w:val="24"/>
                <w:szCs w:val="24"/>
                <w:lang w:val="pt-BR"/>
              </w:rPr>
              <w:t xml:space="preserve"> 2</w:t>
            </w:r>
            <w:r w:rsidR="00E5534A">
              <w:rPr>
                <w:sz w:val="24"/>
                <w:szCs w:val="24"/>
                <w:lang w:val="pt-BR"/>
              </w:rPr>
              <w:t>0</w:t>
            </w:r>
            <w:r w:rsidR="00F7605D" w:rsidRPr="00BD4E42">
              <w:rPr>
                <w:sz w:val="24"/>
                <w:szCs w:val="24"/>
                <w:lang w:val="pt-BR"/>
              </w:rPr>
              <w:t xml:space="preserve"> dias letivo</w:t>
            </w:r>
            <w:r w:rsidR="00BD4E42">
              <w:rPr>
                <w:sz w:val="24"/>
                <w:szCs w:val="24"/>
                <w:lang w:val="pt-BR"/>
              </w:rPr>
              <w:t>s</w:t>
            </w:r>
          </w:p>
        </w:tc>
      </w:tr>
      <w:tr w:rsidR="007769A5" w:rsidRPr="00BD4E42" w14:paraId="239AF2F5" w14:textId="77777777" w:rsidTr="00C4267C">
        <w:trPr>
          <w:trHeight w:val="397"/>
        </w:trPr>
        <w:tc>
          <w:tcPr>
            <w:tcW w:w="1456" w:type="pct"/>
          </w:tcPr>
          <w:p w14:paraId="5EB5A288" w14:textId="77777777" w:rsidR="007769A5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12/10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792928E0" w14:textId="77777777" w:rsidR="007769A5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Dia das crianças (feriado)</w:t>
            </w:r>
          </w:p>
        </w:tc>
        <w:tc>
          <w:tcPr>
            <w:tcW w:w="140" w:type="pct"/>
          </w:tcPr>
          <w:p w14:paraId="3B1201AD" w14:textId="77777777" w:rsidR="007769A5" w:rsidRPr="00BD4E42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3CD71DB1" w14:textId="05FB97B7" w:rsidR="007769A5" w:rsidRPr="00BD4E42" w:rsidRDefault="00E5534A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Segunda-feira</w:t>
            </w:r>
          </w:p>
        </w:tc>
      </w:tr>
      <w:tr w:rsidR="007769A5" w:rsidRPr="00BD4E42" w14:paraId="3DC87814" w14:textId="77777777" w:rsidTr="00C4267C">
        <w:trPr>
          <w:trHeight w:val="382"/>
        </w:trPr>
        <w:tc>
          <w:tcPr>
            <w:tcW w:w="1456" w:type="pct"/>
          </w:tcPr>
          <w:p w14:paraId="0A676AD0" w14:textId="77777777" w:rsidR="007769A5" w:rsidRPr="00B11F34" w:rsidRDefault="009B17C3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11F34">
              <w:rPr>
                <w:sz w:val="24"/>
                <w:szCs w:val="24"/>
                <w:highlight w:val="lightGray"/>
                <w:lang w:val="pt-BR"/>
              </w:rPr>
              <w:t>1</w:t>
            </w:r>
            <w:r w:rsidR="00E930C7" w:rsidRPr="00B11F34">
              <w:rPr>
                <w:sz w:val="24"/>
                <w:szCs w:val="24"/>
                <w:highlight w:val="lightGray"/>
                <w:lang w:val="pt-BR"/>
              </w:rPr>
              <w:t>5</w:t>
            </w:r>
            <w:r w:rsidRPr="00B11F34">
              <w:rPr>
                <w:sz w:val="24"/>
                <w:szCs w:val="24"/>
                <w:highlight w:val="lightGray"/>
                <w:lang w:val="pt-BR"/>
              </w:rPr>
              <w:t>/10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3C795DD1" w14:textId="77777777" w:rsidR="007769A5" w:rsidRPr="00B11F34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11F34">
              <w:rPr>
                <w:sz w:val="24"/>
                <w:szCs w:val="24"/>
                <w:highlight w:val="lightGray"/>
                <w:lang w:val="pt-BR"/>
              </w:rPr>
              <w:t xml:space="preserve">Dia do professor </w:t>
            </w:r>
            <w:r w:rsidR="00BD4E42" w:rsidRPr="00B11F34">
              <w:rPr>
                <w:sz w:val="24"/>
                <w:szCs w:val="24"/>
                <w:highlight w:val="lightGray"/>
                <w:lang w:val="pt-BR"/>
              </w:rPr>
              <w:t>(feriado)</w:t>
            </w:r>
          </w:p>
        </w:tc>
        <w:tc>
          <w:tcPr>
            <w:tcW w:w="140" w:type="pct"/>
          </w:tcPr>
          <w:p w14:paraId="1710F3DE" w14:textId="77777777" w:rsidR="007769A5" w:rsidRPr="00B11F34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0068566E" w14:textId="53CAE1F7" w:rsidR="007769A5" w:rsidRPr="00B11F34" w:rsidRDefault="00E5534A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Quinta-feira</w:t>
            </w:r>
          </w:p>
        </w:tc>
      </w:tr>
    </w:tbl>
    <w:p w14:paraId="4EB360FF" w14:textId="77777777" w:rsidR="00AA6E4F" w:rsidRPr="00BD4E42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62" w:type="pct"/>
        <w:tblLook w:val="02A0" w:firstRow="1" w:lastRow="0" w:firstColumn="1" w:lastColumn="0" w:noHBand="1" w:noVBand="0"/>
      </w:tblPr>
      <w:tblGrid>
        <w:gridCol w:w="3048"/>
        <w:gridCol w:w="4704"/>
        <w:gridCol w:w="296"/>
        <w:gridCol w:w="2437"/>
      </w:tblGrid>
      <w:tr w:rsidR="002742A7" w:rsidRPr="00BD4E42" w14:paraId="6A6342BF" w14:textId="77777777" w:rsidTr="00E61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tcW w:w="5000" w:type="pct"/>
            <w:gridSpan w:val="4"/>
          </w:tcPr>
          <w:p w14:paraId="529CF4AC" w14:textId="7BEFBEDB" w:rsidR="002742A7" w:rsidRPr="00BD4E42" w:rsidRDefault="00A50E3D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NOVEMBRO</w:t>
            </w:r>
            <w:r w:rsidR="00BD4E42">
              <w:rPr>
                <w:sz w:val="24"/>
                <w:szCs w:val="24"/>
                <w:lang w:val="pt-BR"/>
              </w:rPr>
              <w:t xml:space="preserve"> </w:t>
            </w:r>
            <w:r w:rsidR="00E61E12" w:rsidRPr="00BD4E42">
              <w:rPr>
                <w:sz w:val="24"/>
                <w:szCs w:val="24"/>
                <w:lang w:val="pt-BR"/>
              </w:rPr>
              <w:t>1</w:t>
            </w:r>
            <w:r w:rsidR="0030181B">
              <w:rPr>
                <w:sz w:val="24"/>
                <w:szCs w:val="24"/>
                <w:lang w:val="pt-BR"/>
              </w:rPr>
              <w:t>9</w:t>
            </w:r>
            <w:r w:rsidR="00F7605D" w:rsidRPr="00BD4E42">
              <w:rPr>
                <w:sz w:val="24"/>
                <w:szCs w:val="24"/>
                <w:lang w:val="pt-BR"/>
              </w:rPr>
              <w:t xml:space="preserve"> dias letivo</w:t>
            </w:r>
            <w:r w:rsidR="00BD4E42">
              <w:rPr>
                <w:sz w:val="24"/>
                <w:szCs w:val="24"/>
                <w:lang w:val="pt-BR"/>
              </w:rPr>
              <w:t>s</w:t>
            </w:r>
          </w:p>
        </w:tc>
      </w:tr>
      <w:tr w:rsidR="007769A5" w:rsidRPr="00BD4E42" w14:paraId="5475ACCF" w14:textId="77777777" w:rsidTr="00E61E12">
        <w:trPr>
          <w:trHeight w:val="339"/>
        </w:trPr>
        <w:tc>
          <w:tcPr>
            <w:tcW w:w="1454" w:type="pct"/>
          </w:tcPr>
          <w:p w14:paraId="7D049889" w14:textId="46AA5241" w:rsidR="007769A5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0</w:t>
            </w:r>
            <w:r w:rsidR="00B11F34">
              <w:rPr>
                <w:sz w:val="24"/>
                <w:szCs w:val="24"/>
                <w:highlight w:val="lightGray"/>
                <w:lang w:val="pt-BR"/>
              </w:rPr>
              <w:t>2</w:t>
            </w:r>
            <w:r w:rsidRPr="00BD4E42">
              <w:rPr>
                <w:sz w:val="24"/>
                <w:szCs w:val="24"/>
                <w:highlight w:val="lightGray"/>
                <w:lang w:val="pt-BR"/>
              </w:rPr>
              <w:t>/11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345CC957" w14:textId="77777777" w:rsidR="007769A5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Feriado finados</w:t>
            </w:r>
          </w:p>
        </w:tc>
        <w:tc>
          <w:tcPr>
            <w:tcW w:w="141" w:type="pct"/>
          </w:tcPr>
          <w:p w14:paraId="66A4D4F6" w14:textId="77777777" w:rsidR="007769A5" w:rsidRPr="00BD4E42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2" w:type="pct"/>
          </w:tcPr>
          <w:p w14:paraId="5C8AD0B6" w14:textId="15B5E18F" w:rsidR="009B17C3" w:rsidRPr="00BD4E42" w:rsidRDefault="00E5534A" w:rsidP="009B17C3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Segunda-feira</w:t>
            </w:r>
          </w:p>
        </w:tc>
      </w:tr>
      <w:tr w:rsidR="00F7605D" w:rsidRPr="00BD4E42" w14:paraId="3B0E1FA4" w14:textId="77777777" w:rsidTr="00E61E12">
        <w:trPr>
          <w:trHeight w:val="420"/>
        </w:trPr>
        <w:tc>
          <w:tcPr>
            <w:tcW w:w="1454" w:type="pct"/>
          </w:tcPr>
          <w:p w14:paraId="029C38FC" w14:textId="77777777" w:rsidR="00F7605D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15/11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3E42D52B" w14:textId="77777777" w:rsidR="00F7605D" w:rsidRPr="00BD4E42" w:rsidRDefault="00F7605D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D4E42">
              <w:rPr>
                <w:sz w:val="24"/>
                <w:szCs w:val="24"/>
                <w:highlight w:val="lightGray"/>
                <w:lang w:val="pt-BR"/>
              </w:rPr>
              <w:t>Proclamação República (feriado)</w:t>
            </w:r>
          </w:p>
        </w:tc>
        <w:tc>
          <w:tcPr>
            <w:tcW w:w="141" w:type="pct"/>
          </w:tcPr>
          <w:p w14:paraId="24F8A040" w14:textId="77777777" w:rsidR="00F7605D" w:rsidRPr="00BD4E42" w:rsidRDefault="00F7605D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2" w:type="pct"/>
          </w:tcPr>
          <w:p w14:paraId="7128889F" w14:textId="791926C6" w:rsidR="00F7605D" w:rsidRPr="00BD4E42" w:rsidRDefault="00E5534A" w:rsidP="00664600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domingo</w:t>
            </w:r>
          </w:p>
        </w:tc>
      </w:tr>
      <w:tr w:rsidR="009B17C3" w:rsidRPr="00BD4E42" w14:paraId="6AFAFAF8" w14:textId="77777777" w:rsidTr="00E61E12">
        <w:trPr>
          <w:trHeight w:val="426"/>
        </w:trPr>
        <w:tc>
          <w:tcPr>
            <w:tcW w:w="1454" w:type="pct"/>
          </w:tcPr>
          <w:p w14:paraId="764B85ED" w14:textId="77777777" w:rsidR="009B17C3" w:rsidRPr="00B11F34" w:rsidRDefault="00E61E12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11F34">
              <w:rPr>
                <w:sz w:val="24"/>
                <w:szCs w:val="24"/>
                <w:highlight w:val="lightGray"/>
                <w:lang w:val="pt-BR"/>
              </w:rPr>
              <w:t>20/11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4A5DCCD5" w14:textId="704A654F" w:rsidR="009B17C3" w:rsidRPr="00B11F34" w:rsidRDefault="00E61E12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B11F34">
              <w:rPr>
                <w:sz w:val="24"/>
                <w:szCs w:val="24"/>
                <w:highlight w:val="lightGray"/>
                <w:lang w:val="pt-BR"/>
              </w:rPr>
              <w:t xml:space="preserve">Dia da consciência negra </w:t>
            </w:r>
            <w:r w:rsidR="0030181B" w:rsidRPr="00B11F34">
              <w:rPr>
                <w:sz w:val="24"/>
                <w:szCs w:val="24"/>
                <w:highlight w:val="lightGray"/>
                <w:lang w:val="pt-BR"/>
              </w:rPr>
              <w:t>(feriado)</w:t>
            </w:r>
          </w:p>
        </w:tc>
        <w:tc>
          <w:tcPr>
            <w:tcW w:w="141" w:type="pct"/>
          </w:tcPr>
          <w:p w14:paraId="0B87EB69" w14:textId="77777777" w:rsidR="009B17C3" w:rsidRPr="00B11F34" w:rsidRDefault="009B17C3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2" w:type="pct"/>
          </w:tcPr>
          <w:p w14:paraId="785EE16D" w14:textId="4085723A" w:rsidR="009B17C3" w:rsidRPr="00B11F34" w:rsidRDefault="00E5534A" w:rsidP="00F7605D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Sexta-feira</w:t>
            </w:r>
          </w:p>
        </w:tc>
      </w:tr>
    </w:tbl>
    <w:p w14:paraId="295FD76D" w14:textId="77777777" w:rsidR="00AA6E4F" w:rsidRPr="00BD4E42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71" w:type="pct"/>
        <w:tblLook w:val="02A0" w:firstRow="1" w:lastRow="0" w:firstColumn="1" w:lastColumn="0" w:noHBand="1" w:noVBand="0"/>
      </w:tblPr>
      <w:tblGrid>
        <w:gridCol w:w="3058"/>
        <w:gridCol w:w="4712"/>
        <w:gridCol w:w="296"/>
        <w:gridCol w:w="2437"/>
      </w:tblGrid>
      <w:tr w:rsidR="002742A7" w:rsidRPr="00BD4E42" w14:paraId="6CD288B7" w14:textId="77777777" w:rsidTr="00E61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tcW w:w="5000" w:type="pct"/>
            <w:gridSpan w:val="4"/>
          </w:tcPr>
          <w:p w14:paraId="5CD830BC" w14:textId="623E2B7E" w:rsidR="002742A7" w:rsidRPr="00BD4E42" w:rsidRDefault="00A50E3D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DEZEMBRO</w:t>
            </w:r>
            <w:r w:rsidR="00BD4E42">
              <w:rPr>
                <w:sz w:val="24"/>
                <w:szCs w:val="24"/>
                <w:lang w:val="pt-BR"/>
              </w:rPr>
              <w:t xml:space="preserve"> </w:t>
            </w:r>
            <w:r w:rsidR="0089170C" w:rsidRPr="00BD4E42">
              <w:rPr>
                <w:sz w:val="24"/>
                <w:szCs w:val="24"/>
                <w:lang w:val="pt-BR"/>
              </w:rPr>
              <w:t>1</w:t>
            </w:r>
            <w:r w:rsidR="00E5534A">
              <w:rPr>
                <w:sz w:val="24"/>
                <w:szCs w:val="24"/>
                <w:lang w:val="pt-BR"/>
              </w:rPr>
              <w:t>2</w:t>
            </w:r>
            <w:r w:rsidR="0089170C" w:rsidRPr="00BD4E42">
              <w:rPr>
                <w:sz w:val="24"/>
                <w:szCs w:val="24"/>
                <w:lang w:val="pt-BR"/>
              </w:rPr>
              <w:t xml:space="preserve"> dias letivo</w:t>
            </w:r>
            <w:r w:rsidR="00BD4E42">
              <w:rPr>
                <w:sz w:val="24"/>
                <w:szCs w:val="24"/>
                <w:lang w:val="pt-BR"/>
              </w:rPr>
              <w:t>s</w:t>
            </w:r>
          </w:p>
        </w:tc>
      </w:tr>
      <w:tr w:rsidR="007769A5" w:rsidRPr="00BD4E42" w14:paraId="1958FD50" w14:textId="77777777" w:rsidTr="008A5D3B">
        <w:trPr>
          <w:trHeight w:val="439"/>
        </w:trPr>
        <w:tc>
          <w:tcPr>
            <w:tcW w:w="1456" w:type="pct"/>
          </w:tcPr>
          <w:p w14:paraId="59E7D6B5" w14:textId="1C5A2B31" w:rsidR="007769A5" w:rsidRPr="00BD4E42" w:rsidRDefault="00E5534A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07</w:t>
            </w:r>
            <w:r w:rsidR="0030181B">
              <w:rPr>
                <w:sz w:val="24"/>
                <w:szCs w:val="24"/>
                <w:lang w:val="pt-BR"/>
              </w:rPr>
              <w:t>/</w:t>
            </w:r>
            <w:r w:rsidR="009B17C3" w:rsidRPr="00BD4E42">
              <w:rPr>
                <w:sz w:val="24"/>
                <w:szCs w:val="24"/>
                <w:lang w:val="pt-BR"/>
              </w:rPr>
              <w:t>1</w:t>
            </w:r>
            <w:r w:rsidR="00E930C7" w:rsidRPr="00BD4E42">
              <w:rPr>
                <w:sz w:val="24"/>
                <w:szCs w:val="24"/>
                <w:lang w:val="pt-BR"/>
              </w:rPr>
              <w:t>2</w:t>
            </w:r>
            <w:r w:rsidR="00BD4E42">
              <w:rPr>
                <w:sz w:val="24"/>
                <w:szCs w:val="24"/>
                <w:lang w:val="pt-BR"/>
              </w:rPr>
              <w:t xml:space="preserve"> </w:t>
            </w:r>
            <w:proofErr w:type="gramStart"/>
            <w:r w:rsidR="009B17C3" w:rsidRPr="00BD4E42">
              <w:rPr>
                <w:sz w:val="24"/>
                <w:szCs w:val="24"/>
                <w:lang w:val="pt-BR"/>
              </w:rPr>
              <w:t>à</w:t>
            </w:r>
            <w:proofErr w:type="gramEnd"/>
            <w:r w:rsidR="00BD4E42">
              <w:rPr>
                <w:sz w:val="24"/>
                <w:szCs w:val="24"/>
                <w:lang w:val="pt-BR"/>
              </w:rPr>
              <w:t xml:space="preserve"> </w:t>
            </w:r>
            <w:r>
              <w:rPr>
                <w:sz w:val="24"/>
                <w:szCs w:val="24"/>
                <w:lang w:val="pt-BR"/>
              </w:rPr>
              <w:t>09</w:t>
            </w:r>
            <w:r w:rsidR="009B17C3" w:rsidRPr="00BD4E42">
              <w:rPr>
                <w:sz w:val="24"/>
                <w:szCs w:val="24"/>
                <w:lang w:val="pt-BR"/>
              </w:rPr>
              <w:t>/12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2E24B605" w14:textId="77777777" w:rsidR="007769A5" w:rsidRPr="00BD4E42" w:rsidRDefault="00011917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Reunião p/ entrega das avaliações 2º semestre</w:t>
            </w:r>
          </w:p>
        </w:tc>
        <w:tc>
          <w:tcPr>
            <w:tcW w:w="141" w:type="pct"/>
          </w:tcPr>
          <w:p w14:paraId="5167B69B" w14:textId="77777777" w:rsidR="007769A5" w:rsidRPr="00BD4E42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12D53B84" w14:textId="175FB649" w:rsidR="007769A5" w:rsidRPr="00BD4E42" w:rsidRDefault="00011917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 xml:space="preserve">Segunda à </w:t>
            </w:r>
            <w:r w:rsidR="00E5534A">
              <w:rPr>
                <w:sz w:val="24"/>
                <w:szCs w:val="24"/>
                <w:lang w:val="pt-BR"/>
              </w:rPr>
              <w:t>quarta</w:t>
            </w:r>
          </w:p>
        </w:tc>
      </w:tr>
      <w:tr w:rsidR="008A5D3B" w:rsidRPr="00BD4E42" w14:paraId="2A43A157" w14:textId="77777777" w:rsidTr="008A5D3B">
        <w:trPr>
          <w:trHeight w:val="439"/>
        </w:trPr>
        <w:tc>
          <w:tcPr>
            <w:tcW w:w="1456" w:type="pct"/>
          </w:tcPr>
          <w:p w14:paraId="05FAAF0C" w14:textId="46C3742A" w:rsidR="008A5D3B" w:rsidRPr="00BD4E42" w:rsidRDefault="009B17C3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1</w:t>
            </w:r>
            <w:r w:rsidR="00E5534A">
              <w:rPr>
                <w:sz w:val="24"/>
                <w:szCs w:val="24"/>
                <w:lang w:val="pt-BR"/>
              </w:rPr>
              <w:t>6</w:t>
            </w:r>
            <w:r w:rsidRPr="00BD4E42">
              <w:rPr>
                <w:sz w:val="24"/>
                <w:szCs w:val="24"/>
                <w:lang w:val="pt-BR"/>
              </w:rPr>
              <w:t>/12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7D1A0FAF" w14:textId="77777777" w:rsidR="008A5D3B" w:rsidRPr="00BD4E42" w:rsidRDefault="008A5D3B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BD4E42">
              <w:rPr>
                <w:sz w:val="24"/>
                <w:szCs w:val="24"/>
                <w:lang w:val="pt-BR"/>
              </w:rPr>
              <w:t>Encerramento ano letivo</w:t>
            </w:r>
          </w:p>
        </w:tc>
        <w:tc>
          <w:tcPr>
            <w:tcW w:w="141" w:type="pct"/>
          </w:tcPr>
          <w:p w14:paraId="6BD8B2D8" w14:textId="77777777" w:rsidR="008A5D3B" w:rsidRPr="00BD4E42" w:rsidRDefault="008A5D3B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7351F57D" w14:textId="37253B39" w:rsidR="008A5D3B" w:rsidRPr="00BD4E42" w:rsidRDefault="0030181B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Quarta-feira</w:t>
            </w:r>
          </w:p>
        </w:tc>
      </w:tr>
    </w:tbl>
    <w:p w14:paraId="7F9153DA" w14:textId="5C73401B" w:rsidR="00AA6E4F" w:rsidRPr="00664600" w:rsidRDefault="00A057D6" w:rsidP="00664600">
      <w:pPr>
        <w:jc w:val="center"/>
        <w:rPr>
          <w:sz w:val="24"/>
          <w:lang w:val="pt-BR"/>
        </w:rPr>
      </w:pPr>
      <w:r w:rsidRPr="00664600">
        <w:rPr>
          <w:sz w:val="24"/>
          <w:highlight w:val="lightGray"/>
          <w:lang w:val="pt-BR"/>
        </w:rPr>
        <w:t xml:space="preserve">Total de dias letivos: </w:t>
      </w:r>
      <w:r w:rsidR="00CF1709">
        <w:rPr>
          <w:sz w:val="24"/>
          <w:lang w:val="pt-BR"/>
        </w:rPr>
        <w:t>20</w:t>
      </w:r>
      <w:r w:rsidR="00BF4401">
        <w:rPr>
          <w:sz w:val="24"/>
          <w:lang w:val="pt-BR"/>
        </w:rPr>
        <w:t>3</w:t>
      </w:r>
    </w:p>
    <w:sectPr w:rsidR="00AA6E4F" w:rsidRPr="00664600" w:rsidSect="00BD4E42">
      <w:footerReference w:type="default" r:id="rId8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AC77D" w14:textId="77777777" w:rsidR="00AD5B01" w:rsidRDefault="00AD5B01">
      <w:pPr>
        <w:spacing w:before="0" w:after="0"/>
      </w:pPr>
      <w:r>
        <w:separator/>
      </w:r>
    </w:p>
  </w:endnote>
  <w:endnote w:type="continuationSeparator" w:id="0">
    <w:p w14:paraId="71EA37D9" w14:textId="77777777" w:rsidR="00AD5B01" w:rsidRDefault="00AD5B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0622" w14:textId="77777777" w:rsidR="00AA6E4F" w:rsidRDefault="00B54F53">
    <w:pPr>
      <w:pStyle w:val="rodap"/>
    </w:pPr>
    <w:r>
      <w:fldChar w:fldCharType="begin"/>
    </w:r>
    <w:r w:rsidR="00D30BDC">
      <w:instrText xml:space="preserve"> PAGE   \* MERGEFORMAT </w:instrText>
    </w:r>
    <w:r>
      <w:fldChar w:fldCharType="separate"/>
    </w:r>
    <w:r w:rsidR="00664600" w:rsidRPr="00664600">
      <w:rPr>
        <w:noProof/>
        <w:lang w:val="pt-BR"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008F9" w14:textId="77777777" w:rsidR="00AD5B01" w:rsidRDefault="00AD5B01">
      <w:pPr>
        <w:spacing w:before="0" w:after="0"/>
      </w:pPr>
      <w:r>
        <w:separator/>
      </w:r>
    </w:p>
  </w:footnote>
  <w:footnote w:type="continuationSeparator" w:id="0">
    <w:p w14:paraId="4E9807C2" w14:textId="77777777" w:rsidR="00AD5B01" w:rsidRDefault="00AD5B0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8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2A7"/>
    <w:rsid w:val="00011917"/>
    <w:rsid w:val="000A4B3A"/>
    <w:rsid w:val="000E1349"/>
    <w:rsid w:val="001663CA"/>
    <w:rsid w:val="00176F13"/>
    <w:rsid w:val="001E5DD5"/>
    <w:rsid w:val="002742A7"/>
    <w:rsid w:val="002C0F96"/>
    <w:rsid w:val="0030181B"/>
    <w:rsid w:val="00303E18"/>
    <w:rsid w:val="0035586F"/>
    <w:rsid w:val="003F3643"/>
    <w:rsid w:val="00407AAE"/>
    <w:rsid w:val="00510230"/>
    <w:rsid w:val="00523E25"/>
    <w:rsid w:val="00606DC7"/>
    <w:rsid w:val="0063424A"/>
    <w:rsid w:val="00664600"/>
    <w:rsid w:val="0067488B"/>
    <w:rsid w:val="006E243E"/>
    <w:rsid w:val="00762B52"/>
    <w:rsid w:val="007769A5"/>
    <w:rsid w:val="008052E3"/>
    <w:rsid w:val="0089170C"/>
    <w:rsid w:val="008A42EB"/>
    <w:rsid w:val="008A5D3B"/>
    <w:rsid w:val="008B4DE5"/>
    <w:rsid w:val="008D3D2E"/>
    <w:rsid w:val="00904D00"/>
    <w:rsid w:val="00934FE1"/>
    <w:rsid w:val="009A79B4"/>
    <w:rsid w:val="009B17C3"/>
    <w:rsid w:val="00A057D6"/>
    <w:rsid w:val="00A1357F"/>
    <w:rsid w:val="00A50E3D"/>
    <w:rsid w:val="00A613B2"/>
    <w:rsid w:val="00A81C08"/>
    <w:rsid w:val="00AA6E4F"/>
    <w:rsid w:val="00AC1978"/>
    <w:rsid w:val="00AD5B01"/>
    <w:rsid w:val="00AF4E2D"/>
    <w:rsid w:val="00B11F34"/>
    <w:rsid w:val="00B3114C"/>
    <w:rsid w:val="00B4422C"/>
    <w:rsid w:val="00B54F53"/>
    <w:rsid w:val="00B77B3D"/>
    <w:rsid w:val="00BD4E42"/>
    <w:rsid w:val="00BD6DC5"/>
    <w:rsid w:val="00BF2B0E"/>
    <w:rsid w:val="00BF4401"/>
    <w:rsid w:val="00C4267C"/>
    <w:rsid w:val="00C62BA3"/>
    <w:rsid w:val="00CF1709"/>
    <w:rsid w:val="00CF5259"/>
    <w:rsid w:val="00D30BDC"/>
    <w:rsid w:val="00E25A23"/>
    <w:rsid w:val="00E5534A"/>
    <w:rsid w:val="00E61E12"/>
    <w:rsid w:val="00E6666E"/>
    <w:rsid w:val="00E930C7"/>
    <w:rsid w:val="00F7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A3C5"/>
  <w15:docId w15:val="{A2F4AEC8-1CA6-426D-82DF-4544C1C7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F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"/>
    <w:qFormat/>
    <w:rsid w:val="00B54F53"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tuloChar">
    <w:name w:val="Subtítulo Char"/>
    <w:basedOn w:val="Fontepargpadro"/>
    <w:link w:val="Subttulo"/>
    <w:uiPriority w:val="1"/>
    <w:rsid w:val="00B54F53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tulo">
    <w:name w:val="Title"/>
    <w:basedOn w:val="Normal"/>
    <w:next w:val="Normal"/>
    <w:link w:val="TtuloChar"/>
    <w:uiPriority w:val="1"/>
    <w:qFormat/>
    <w:rsid w:val="00B54F53"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"/>
    <w:rsid w:val="00B54F53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customStyle="1" w:styleId="Gradedatabela">
    <w:name w:val="Grade da tabela"/>
    <w:basedOn w:val="Tabelanormal"/>
    <w:uiPriority w:val="39"/>
    <w:rsid w:val="00B54F5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refasSemanais">
    <w:name w:val="Tarefas Semanais"/>
    <w:basedOn w:val="Tabelanormal"/>
    <w:uiPriority w:val="99"/>
    <w:rsid w:val="00B54F53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Autospacing="0" w:afterLines="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TextodoEspaoReservado">
    <w:name w:val="Placeholder Text"/>
    <w:basedOn w:val="Fontepargpadro"/>
    <w:uiPriority w:val="99"/>
    <w:semiHidden/>
    <w:rsid w:val="00B54F53"/>
    <w:rPr>
      <w:color w:val="808080"/>
    </w:rPr>
  </w:style>
  <w:style w:type="paragraph" w:customStyle="1" w:styleId="EspaoparaTabela">
    <w:name w:val="Espaço para Tabela"/>
    <w:basedOn w:val="Normal"/>
    <w:uiPriority w:val="10"/>
    <w:qFormat/>
    <w:rsid w:val="00B54F53"/>
    <w:pPr>
      <w:spacing w:before="0" w:after="0" w:line="72" w:lineRule="exact"/>
    </w:pPr>
  </w:style>
  <w:style w:type="paragraph" w:customStyle="1" w:styleId="Dias">
    <w:name w:val="Dias"/>
    <w:basedOn w:val="Normal"/>
    <w:qFormat/>
    <w:rsid w:val="00B54F53"/>
    <w:pPr>
      <w:spacing w:before="0" w:after="0"/>
    </w:pPr>
    <w:rPr>
      <w:color w:val="000000" w:themeColor="text1"/>
      <w:sz w:val="18"/>
    </w:rPr>
  </w:style>
  <w:style w:type="paragraph" w:customStyle="1" w:styleId="cabealho">
    <w:name w:val="cabeçalho"/>
    <w:basedOn w:val="Normal"/>
    <w:link w:val="Cardecabealho"/>
    <w:uiPriority w:val="99"/>
    <w:unhideWhenUsed/>
    <w:rsid w:val="00B54F53"/>
    <w:pPr>
      <w:tabs>
        <w:tab w:val="center" w:pos="4680"/>
        <w:tab w:val="right" w:pos="9360"/>
      </w:tabs>
      <w:spacing w:before="0" w:after="0"/>
    </w:pPr>
  </w:style>
  <w:style w:type="character" w:customStyle="1" w:styleId="Cardecabealho">
    <w:name w:val="Car de cabeçalho"/>
    <w:basedOn w:val="Fontepargpadro"/>
    <w:link w:val="cabealho"/>
    <w:uiPriority w:val="99"/>
    <w:rsid w:val="00B54F53"/>
  </w:style>
  <w:style w:type="paragraph" w:customStyle="1" w:styleId="rodap">
    <w:name w:val="rodapé"/>
    <w:basedOn w:val="Normal"/>
    <w:link w:val="Carderodap"/>
    <w:uiPriority w:val="99"/>
    <w:unhideWhenUsed/>
    <w:rsid w:val="00B54F53"/>
    <w:pPr>
      <w:spacing w:before="280" w:after="0"/>
      <w:jc w:val="right"/>
    </w:pPr>
    <w:rPr>
      <w:sz w:val="20"/>
    </w:rPr>
  </w:style>
  <w:style w:type="character" w:customStyle="1" w:styleId="Carderodap">
    <w:name w:val="Car de rodapé"/>
    <w:basedOn w:val="Fontepargpadro"/>
    <w:link w:val="rodap"/>
    <w:uiPriority w:val="99"/>
    <w:rsid w:val="00B54F53"/>
    <w:rPr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A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lita\AppData\Roaming\Microsoft\Modelo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39A1E45-C9D8-47F6-97B5-FFA6C75C3B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317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talita</dc:creator>
  <cp:lastModifiedBy>Thalita 1104A</cp:lastModifiedBy>
  <cp:revision>23</cp:revision>
  <dcterms:created xsi:type="dcterms:W3CDTF">2017-01-12T14:03:00Z</dcterms:created>
  <dcterms:modified xsi:type="dcterms:W3CDTF">2026-02-02T16:31:00Z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