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472"/>
        <w:tblOverlap w:val="never"/>
        <w:tblW w:w="495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4"/>
      </w:tblGrid>
      <w:tr w:rsidR="00523E25" w:rsidRPr="00A613B2" w14:paraId="382A94C5" w14:textId="77777777" w:rsidTr="003B2860">
        <w:trPr>
          <w:trHeight w:val="183"/>
        </w:trPr>
        <w:tc>
          <w:tcPr>
            <w:tcW w:w="5000" w:type="pct"/>
            <w:vAlign w:val="bottom"/>
          </w:tcPr>
          <w:p w14:paraId="0DFC09B4" w14:textId="77777777" w:rsidR="003B2860" w:rsidRPr="00AC1978" w:rsidRDefault="00523E25" w:rsidP="00523E25">
            <w:pPr>
              <w:pStyle w:val="Dias"/>
              <w:rPr>
                <w:lang w:val="pt-BR"/>
              </w:rPr>
            </w:pPr>
            <w:r>
              <w:rPr>
                <w:lang w:val="pt-BR"/>
              </w:rPr>
              <w:t>OBS: CALENDÁRIO SUJEITO A MUDANÇAS</w:t>
            </w:r>
          </w:p>
          <w:tbl>
            <w:tblPr>
              <w:tblpPr w:leftFromText="141" w:rightFromText="141" w:vertAnchor="text" w:horzAnchor="margin" w:tblpY="-511"/>
              <w:tblW w:w="4756" w:type="pct"/>
              <w:tblBorders>
                <w:bottom w:val="thickThinLargeGap" w:sz="12" w:space="0" w:color="4E4E4E" w:themeColor="accent1" w:themeTint="BF"/>
              </w:tblBorders>
              <w:tblCellMar>
                <w:left w:w="29" w:type="dxa"/>
                <w:right w:w="29" w:type="dxa"/>
              </w:tblCellMar>
              <w:tblLook w:val="04A0" w:firstRow="1" w:lastRow="0" w:firstColumn="1" w:lastColumn="0" w:noHBand="0" w:noVBand="1"/>
            </w:tblPr>
            <w:tblGrid>
              <w:gridCol w:w="8175"/>
            </w:tblGrid>
            <w:tr w:rsidR="003B2860" w:rsidRPr="00AC1978" w14:paraId="226AEF05" w14:textId="77777777" w:rsidTr="003B2860">
              <w:trPr>
                <w:trHeight w:val="614"/>
              </w:trPr>
              <w:tc>
                <w:tcPr>
                  <w:tcW w:w="5000" w:type="pct"/>
                </w:tcPr>
                <w:p w14:paraId="190CFDA2" w14:textId="62D99F5D" w:rsidR="003B2860" w:rsidRPr="00AC1978" w:rsidRDefault="003B2860" w:rsidP="003B2860">
                  <w:pPr>
                    <w:pStyle w:val="Ttulo"/>
                    <w:rPr>
                      <w:lang w:val="pt-BR"/>
                    </w:rPr>
                  </w:pPr>
                  <w:r>
                    <w:rPr>
                      <w:lang w:val="pt-BR"/>
                    </w:rPr>
                    <w:t>CALENDÁRIO/FÉRIADOS/EMENDAS                        ANO:202</w:t>
                  </w:r>
                  <w:r w:rsidR="00A34C59">
                    <w:rPr>
                      <w:lang w:val="pt-BR"/>
                    </w:rPr>
                    <w:t>6</w:t>
                  </w:r>
                </w:p>
              </w:tc>
            </w:tr>
          </w:tbl>
          <w:p w14:paraId="7B604B02" w14:textId="77777777" w:rsidR="00523E25" w:rsidRPr="00AC1978" w:rsidRDefault="00523E25" w:rsidP="00523E25">
            <w:pPr>
              <w:pStyle w:val="Dias"/>
              <w:rPr>
                <w:lang w:val="pt-BR"/>
              </w:rPr>
            </w:pPr>
          </w:p>
        </w:tc>
      </w:tr>
    </w:tbl>
    <w:p w14:paraId="549A2BF2" w14:textId="77777777" w:rsidR="00AA6E4F" w:rsidRPr="00AC1978" w:rsidRDefault="00AA6E4F">
      <w:pPr>
        <w:rPr>
          <w:lang w:val="pt-BR"/>
        </w:rPr>
      </w:pPr>
    </w:p>
    <w:tbl>
      <w:tblPr>
        <w:tblStyle w:val="TarefasSemanais"/>
        <w:tblW w:w="5223" w:type="pct"/>
        <w:tblLook w:val="02A0" w:firstRow="1" w:lastRow="0" w:firstColumn="1" w:lastColumn="0" w:noHBand="1" w:noVBand="0"/>
      </w:tblPr>
      <w:tblGrid>
        <w:gridCol w:w="2699"/>
        <w:gridCol w:w="4163"/>
        <w:gridCol w:w="262"/>
        <w:gridCol w:w="2155"/>
      </w:tblGrid>
      <w:tr w:rsidR="002742A7" w:rsidRPr="006E243E" w14:paraId="1CF14911" w14:textId="77777777" w:rsidTr="00C662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tcW w:w="5000" w:type="pct"/>
            <w:gridSpan w:val="4"/>
          </w:tcPr>
          <w:p w14:paraId="3994CFB6" w14:textId="2013454F" w:rsidR="002742A7" w:rsidRPr="006E243E" w:rsidRDefault="002742A7" w:rsidP="00C662FD">
            <w:pPr>
              <w:ind w:left="-1113" w:firstLine="1113"/>
              <w:jc w:val="center"/>
              <w:rPr>
                <w:sz w:val="24"/>
                <w:szCs w:val="24"/>
                <w:lang w:val="pt-BR"/>
              </w:rPr>
            </w:pPr>
            <w:r w:rsidRPr="006E243E">
              <w:rPr>
                <w:sz w:val="24"/>
                <w:szCs w:val="24"/>
                <w:lang w:val="pt-BR"/>
              </w:rPr>
              <w:t>JANEIRO</w:t>
            </w:r>
            <w:r w:rsidR="00BF1277">
              <w:rPr>
                <w:sz w:val="24"/>
                <w:szCs w:val="24"/>
                <w:lang w:val="pt-BR"/>
              </w:rPr>
              <w:t xml:space="preserve"> </w:t>
            </w:r>
          </w:p>
        </w:tc>
      </w:tr>
      <w:tr w:rsidR="00523E25" w:rsidRPr="006E243E" w14:paraId="12C39811" w14:textId="77777777" w:rsidTr="00BF1277">
        <w:trPr>
          <w:trHeight w:val="326"/>
        </w:trPr>
        <w:tc>
          <w:tcPr>
            <w:tcW w:w="1455" w:type="pct"/>
          </w:tcPr>
          <w:p w14:paraId="6F8CE3BF" w14:textId="7FE8AED2" w:rsidR="00523E25" w:rsidRPr="006E243E" w:rsidRDefault="00BF1277" w:rsidP="00424F1C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1</w:t>
            </w:r>
            <w:r w:rsidR="00A34C59">
              <w:rPr>
                <w:sz w:val="24"/>
                <w:szCs w:val="24"/>
                <w:lang w:val="pt-BR"/>
              </w:rPr>
              <w:t>2</w:t>
            </w:r>
            <w:r w:rsidR="005A4E31">
              <w:rPr>
                <w:sz w:val="24"/>
                <w:szCs w:val="24"/>
                <w:lang w:val="pt-BR"/>
              </w:rPr>
              <w:t>/01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0B09F6AC" w14:textId="04372DC7" w:rsidR="00523E25" w:rsidRPr="006E243E" w:rsidRDefault="005A4E31" w:rsidP="00BF1277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Início da Colônia </w:t>
            </w:r>
            <w:r w:rsidR="00A34C59">
              <w:rPr>
                <w:sz w:val="24"/>
                <w:szCs w:val="24"/>
                <w:lang w:val="pt-BR"/>
              </w:rPr>
              <w:t>de férias</w:t>
            </w:r>
          </w:p>
        </w:tc>
        <w:tc>
          <w:tcPr>
            <w:tcW w:w="141" w:type="pct"/>
          </w:tcPr>
          <w:p w14:paraId="1848E7B3" w14:textId="77777777" w:rsidR="00523E25" w:rsidRPr="006E243E" w:rsidRDefault="00523E25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3FED6EE2" w14:textId="77777777" w:rsidR="005A4E31" w:rsidRPr="006E243E" w:rsidRDefault="00BF1277" w:rsidP="005A4E31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segunda-feira</w:t>
            </w:r>
          </w:p>
        </w:tc>
      </w:tr>
    </w:tbl>
    <w:p w14:paraId="74AD6DFC" w14:textId="77777777" w:rsidR="00AA6E4F" w:rsidRPr="006E243E" w:rsidRDefault="00AA6E4F" w:rsidP="00A613B2">
      <w:pPr>
        <w:pStyle w:val="EspaoparaTabela"/>
        <w:jc w:val="center"/>
        <w:rPr>
          <w:sz w:val="24"/>
          <w:szCs w:val="24"/>
          <w:lang w:val="pt-BR"/>
        </w:rPr>
      </w:pPr>
    </w:p>
    <w:tbl>
      <w:tblPr>
        <w:tblStyle w:val="TarefasSemanais"/>
        <w:tblW w:w="5224" w:type="pct"/>
        <w:tblLook w:val="02A0" w:firstRow="1" w:lastRow="0" w:firstColumn="1" w:lastColumn="0" w:noHBand="1" w:noVBand="0"/>
      </w:tblPr>
      <w:tblGrid>
        <w:gridCol w:w="2705"/>
        <w:gridCol w:w="4165"/>
        <w:gridCol w:w="260"/>
        <w:gridCol w:w="2151"/>
      </w:tblGrid>
      <w:tr w:rsidR="00523E25" w:rsidRPr="006E243E" w14:paraId="7A7B6E2C" w14:textId="77777777" w:rsidTr="006D3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8"/>
        </w:trPr>
        <w:tc>
          <w:tcPr>
            <w:tcW w:w="5000" w:type="pct"/>
            <w:gridSpan w:val="4"/>
          </w:tcPr>
          <w:p w14:paraId="3C614406" w14:textId="66874D04" w:rsidR="00523E25" w:rsidRPr="006E243E" w:rsidRDefault="00A613B2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6E243E">
              <w:rPr>
                <w:sz w:val="24"/>
                <w:szCs w:val="24"/>
                <w:lang w:val="pt-BR"/>
              </w:rPr>
              <w:t xml:space="preserve">FEVEREIRO </w:t>
            </w:r>
            <w:r w:rsidR="00BF1277">
              <w:rPr>
                <w:sz w:val="24"/>
                <w:szCs w:val="24"/>
                <w:lang w:val="pt-BR"/>
              </w:rPr>
              <w:t>1</w:t>
            </w:r>
            <w:r w:rsidR="00A34C59">
              <w:rPr>
                <w:sz w:val="24"/>
                <w:szCs w:val="24"/>
                <w:lang w:val="pt-BR"/>
              </w:rPr>
              <w:t>2</w:t>
            </w:r>
            <w:r w:rsidRPr="006E243E">
              <w:rPr>
                <w:sz w:val="24"/>
                <w:szCs w:val="24"/>
                <w:lang w:val="pt-BR"/>
              </w:rPr>
              <w:t xml:space="preserve"> DIAS LETIVO</w:t>
            </w:r>
            <w:r w:rsidR="00BF1277">
              <w:rPr>
                <w:sz w:val="24"/>
                <w:szCs w:val="24"/>
                <w:lang w:val="pt-BR"/>
              </w:rPr>
              <w:t>s</w:t>
            </w:r>
          </w:p>
        </w:tc>
      </w:tr>
      <w:tr w:rsidR="005A4E31" w:rsidRPr="006E243E" w14:paraId="17CEEE27" w14:textId="77777777" w:rsidTr="00C662FD">
        <w:trPr>
          <w:trHeight w:val="287"/>
        </w:trPr>
        <w:tc>
          <w:tcPr>
            <w:tcW w:w="1457" w:type="pct"/>
          </w:tcPr>
          <w:p w14:paraId="35B830E4" w14:textId="4D19BA8A" w:rsidR="005A4E31" w:rsidRDefault="00A34C59" w:rsidP="00DE6BDE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09</w:t>
            </w:r>
            <w:r w:rsidR="005A4E31">
              <w:rPr>
                <w:sz w:val="24"/>
                <w:szCs w:val="24"/>
                <w:lang w:val="pt-BR"/>
              </w:rPr>
              <w:t>/02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7638642E" w14:textId="77777777" w:rsidR="005A4E31" w:rsidRDefault="005A4E31" w:rsidP="00DE6BDE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Início ano letivo</w:t>
            </w:r>
          </w:p>
        </w:tc>
        <w:tc>
          <w:tcPr>
            <w:tcW w:w="140" w:type="pct"/>
          </w:tcPr>
          <w:p w14:paraId="6C68323E" w14:textId="77777777" w:rsidR="005A4E31" w:rsidRPr="006E243E" w:rsidRDefault="005A4E31" w:rsidP="00DE6B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59" w:type="pct"/>
          </w:tcPr>
          <w:p w14:paraId="745C6656" w14:textId="77777777" w:rsidR="005A4E31" w:rsidRDefault="005A4E31" w:rsidP="00DE6BDE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Segunda-feira</w:t>
            </w:r>
          </w:p>
        </w:tc>
      </w:tr>
      <w:tr w:rsidR="00A34C59" w:rsidRPr="006E243E" w14:paraId="232C65E8" w14:textId="77777777" w:rsidTr="00A34C59">
        <w:trPr>
          <w:trHeight w:val="287"/>
        </w:trPr>
        <w:tc>
          <w:tcPr>
            <w:tcW w:w="1457" w:type="pct"/>
            <w:vAlign w:val="center"/>
          </w:tcPr>
          <w:p w14:paraId="7137BE32" w14:textId="01591974" w:rsidR="00A34C59" w:rsidRPr="00A34C59" w:rsidRDefault="00A34C59" w:rsidP="00A34C59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A34C59">
              <w:rPr>
                <w:sz w:val="24"/>
                <w:szCs w:val="24"/>
                <w:highlight w:val="lightGray"/>
                <w:lang w:val="pt-BR"/>
              </w:rPr>
              <w:t>14/02 à 17/02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  <w:vAlign w:val="center"/>
          </w:tcPr>
          <w:p w14:paraId="02886E0B" w14:textId="059BDAC9" w:rsidR="00A34C59" w:rsidRPr="00A34C59" w:rsidRDefault="00A34C59" w:rsidP="00A34C59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A34C59">
              <w:rPr>
                <w:sz w:val="24"/>
                <w:szCs w:val="24"/>
                <w:highlight w:val="lightGray"/>
                <w:lang w:val="pt-BR"/>
              </w:rPr>
              <w:t>Feriado de Carnaval</w:t>
            </w:r>
          </w:p>
        </w:tc>
        <w:tc>
          <w:tcPr>
            <w:tcW w:w="140" w:type="pct"/>
            <w:vAlign w:val="center"/>
          </w:tcPr>
          <w:p w14:paraId="46F2426F" w14:textId="77777777" w:rsidR="00A34C59" w:rsidRPr="00A34C59" w:rsidRDefault="00A34C59" w:rsidP="00A34C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59" w:type="pct"/>
            <w:vAlign w:val="center"/>
          </w:tcPr>
          <w:p w14:paraId="56EB7D22" w14:textId="3593E3ED" w:rsidR="00A34C59" w:rsidRPr="00A34C59" w:rsidRDefault="00A34C59" w:rsidP="00A34C59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A34C59">
              <w:rPr>
                <w:sz w:val="24"/>
                <w:szCs w:val="24"/>
                <w:highlight w:val="lightGray"/>
                <w:lang w:val="pt-BR"/>
              </w:rPr>
              <w:t>Sábado à terça-feira</w:t>
            </w:r>
          </w:p>
        </w:tc>
      </w:tr>
    </w:tbl>
    <w:p w14:paraId="0C571958" w14:textId="77777777" w:rsidR="00AA6E4F" w:rsidRPr="006E243E" w:rsidRDefault="00AA6E4F" w:rsidP="00A613B2">
      <w:pPr>
        <w:pStyle w:val="EspaoparaTabela"/>
        <w:jc w:val="center"/>
        <w:rPr>
          <w:sz w:val="24"/>
          <w:szCs w:val="24"/>
          <w:lang w:val="pt-BR"/>
        </w:rPr>
      </w:pPr>
    </w:p>
    <w:tbl>
      <w:tblPr>
        <w:tblStyle w:val="TarefasSemanais"/>
        <w:tblW w:w="5231" w:type="pct"/>
        <w:tblLook w:val="02A0" w:firstRow="1" w:lastRow="0" w:firstColumn="1" w:lastColumn="0" w:noHBand="1" w:noVBand="0"/>
      </w:tblPr>
      <w:tblGrid>
        <w:gridCol w:w="2706"/>
        <w:gridCol w:w="4171"/>
        <w:gridCol w:w="260"/>
        <w:gridCol w:w="2156"/>
      </w:tblGrid>
      <w:tr w:rsidR="002742A7" w:rsidRPr="006E243E" w14:paraId="7025FE0C" w14:textId="77777777" w:rsidTr="006E24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7"/>
        </w:trPr>
        <w:tc>
          <w:tcPr>
            <w:tcW w:w="5000" w:type="pct"/>
            <w:gridSpan w:val="4"/>
          </w:tcPr>
          <w:p w14:paraId="0473F90C" w14:textId="023B5592" w:rsidR="002742A7" w:rsidRPr="006E243E" w:rsidRDefault="002742A7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6E243E">
              <w:rPr>
                <w:sz w:val="24"/>
                <w:szCs w:val="24"/>
                <w:lang w:val="pt-BR"/>
              </w:rPr>
              <w:t>MARÇO</w:t>
            </w:r>
            <w:r w:rsidR="00BF1277">
              <w:rPr>
                <w:sz w:val="24"/>
                <w:szCs w:val="24"/>
                <w:lang w:val="pt-BR"/>
              </w:rPr>
              <w:t xml:space="preserve"> </w:t>
            </w:r>
            <w:r w:rsidR="00A34C59">
              <w:rPr>
                <w:sz w:val="24"/>
                <w:szCs w:val="24"/>
                <w:lang w:val="pt-BR"/>
              </w:rPr>
              <w:t>21</w:t>
            </w:r>
            <w:r w:rsidR="00A613B2" w:rsidRPr="006E243E">
              <w:rPr>
                <w:sz w:val="24"/>
                <w:szCs w:val="24"/>
                <w:lang w:val="pt-BR"/>
              </w:rPr>
              <w:t xml:space="preserve"> dias letivo</w:t>
            </w:r>
            <w:r w:rsidR="00BF1277">
              <w:rPr>
                <w:sz w:val="24"/>
                <w:szCs w:val="24"/>
                <w:lang w:val="pt-BR"/>
              </w:rPr>
              <w:t>s</w:t>
            </w:r>
          </w:p>
        </w:tc>
      </w:tr>
      <w:tr w:rsidR="005A4E31" w:rsidRPr="006E243E" w14:paraId="0A75A6B6" w14:textId="77777777" w:rsidTr="006E243E">
        <w:trPr>
          <w:trHeight w:val="398"/>
        </w:trPr>
        <w:tc>
          <w:tcPr>
            <w:tcW w:w="1456" w:type="pct"/>
          </w:tcPr>
          <w:p w14:paraId="7C901781" w14:textId="77777777" w:rsidR="005A4E31" w:rsidRDefault="005A4E31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08/03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3EE2A786" w14:textId="77777777" w:rsidR="005A4E31" w:rsidRDefault="005A4E31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Dia da mulher</w:t>
            </w:r>
          </w:p>
        </w:tc>
        <w:tc>
          <w:tcPr>
            <w:tcW w:w="140" w:type="pct"/>
          </w:tcPr>
          <w:p w14:paraId="18419CAB" w14:textId="77777777" w:rsidR="005A4E31" w:rsidRPr="006E243E" w:rsidRDefault="005A4E31" w:rsidP="005A4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28240F8F" w14:textId="4B01ADA0" w:rsidR="005A4E31" w:rsidRDefault="00A34C59" w:rsidP="00424F1C">
            <w:pPr>
              <w:tabs>
                <w:tab w:val="left" w:pos="315"/>
                <w:tab w:val="center" w:pos="970"/>
              </w:tabs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Domingo </w:t>
            </w:r>
          </w:p>
        </w:tc>
      </w:tr>
      <w:tr w:rsidR="007769A5" w:rsidRPr="006E243E" w14:paraId="7DDAD3A6" w14:textId="77777777" w:rsidTr="006E243E">
        <w:trPr>
          <w:trHeight w:val="398"/>
        </w:trPr>
        <w:tc>
          <w:tcPr>
            <w:tcW w:w="1456" w:type="pct"/>
          </w:tcPr>
          <w:p w14:paraId="02521C74" w14:textId="77777777" w:rsidR="007769A5" w:rsidRPr="00C662FD" w:rsidRDefault="00191E51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C662FD">
              <w:rPr>
                <w:sz w:val="24"/>
                <w:szCs w:val="24"/>
                <w:highlight w:val="lightGray"/>
                <w:lang w:val="pt-BR"/>
              </w:rPr>
              <w:t>23/03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231A38A1" w14:textId="77777777" w:rsidR="007769A5" w:rsidRPr="00C662FD" w:rsidRDefault="00191E51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C662FD">
              <w:rPr>
                <w:sz w:val="24"/>
                <w:szCs w:val="24"/>
                <w:highlight w:val="lightGray"/>
                <w:lang w:val="pt-BR"/>
              </w:rPr>
              <w:t>Feriado Aniversário de Floripa</w:t>
            </w:r>
          </w:p>
        </w:tc>
        <w:tc>
          <w:tcPr>
            <w:tcW w:w="140" w:type="pct"/>
          </w:tcPr>
          <w:p w14:paraId="3FFB2B98" w14:textId="77777777" w:rsidR="007769A5" w:rsidRPr="00C662FD" w:rsidRDefault="007769A5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21C42C0E" w14:textId="252DF47F" w:rsidR="007769A5" w:rsidRPr="00C662FD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Segunda-feira</w:t>
            </w:r>
          </w:p>
        </w:tc>
      </w:tr>
    </w:tbl>
    <w:p w14:paraId="4EF67AD8" w14:textId="77777777" w:rsidR="00AA6E4F" w:rsidRPr="006E243E" w:rsidRDefault="00AA6E4F" w:rsidP="00A613B2">
      <w:pPr>
        <w:pStyle w:val="EspaoparaTabela"/>
        <w:jc w:val="center"/>
        <w:rPr>
          <w:sz w:val="24"/>
          <w:szCs w:val="24"/>
          <w:lang w:val="pt-BR"/>
        </w:rPr>
      </w:pPr>
    </w:p>
    <w:tbl>
      <w:tblPr>
        <w:tblStyle w:val="TarefasSemanais"/>
        <w:tblW w:w="5238" w:type="pct"/>
        <w:tblLook w:val="02A0" w:firstRow="1" w:lastRow="0" w:firstColumn="1" w:lastColumn="0" w:noHBand="1" w:noVBand="0"/>
      </w:tblPr>
      <w:tblGrid>
        <w:gridCol w:w="2709"/>
        <w:gridCol w:w="4177"/>
        <w:gridCol w:w="261"/>
        <w:gridCol w:w="2159"/>
      </w:tblGrid>
      <w:tr w:rsidR="002742A7" w:rsidRPr="006E243E" w14:paraId="2EF7C42A" w14:textId="77777777" w:rsidTr="006E24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tcW w:w="5000" w:type="pct"/>
            <w:gridSpan w:val="4"/>
          </w:tcPr>
          <w:p w14:paraId="60D38DE7" w14:textId="034C4845" w:rsidR="002742A7" w:rsidRPr="006E243E" w:rsidRDefault="002742A7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6E243E">
              <w:rPr>
                <w:sz w:val="24"/>
                <w:szCs w:val="24"/>
                <w:lang w:val="pt-BR"/>
              </w:rPr>
              <w:t>ABRIL</w:t>
            </w:r>
            <w:r w:rsidR="00BF1277">
              <w:rPr>
                <w:sz w:val="24"/>
                <w:szCs w:val="24"/>
                <w:lang w:val="pt-BR"/>
              </w:rPr>
              <w:t xml:space="preserve"> </w:t>
            </w:r>
            <w:r w:rsidR="00A34C59">
              <w:rPr>
                <w:sz w:val="24"/>
                <w:szCs w:val="24"/>
                <w:lang w:val="pt-BR"/>
              </w:rPr>
              <w:t>19</w:t>
            </w:r>
            <w:r w:rsidR="00A613B2" w:rsidRPr="006E243E">
              <w:rPr>
                <w:sz w:val="24"/>
                <w:szCs w:val="24"/>
                <w:lang w:val="pt-BR"/>
              </w:rPr>
              <w:t xml:space="preserve"> dias letivo</w:t>
            </w:r>
            <w:r w:rsidR="00BF1277">
              <w:rPr>
                <w:sz w:val="24"/>
                <w:szCs w:val="24"/>
                <w:lang w:val="pt-BR"/>
              </w:rPr>
              <w:t>s</w:t>
            </w:r>
          </w:p>
        </w:tc>
      </w:tr>
      <w:tr w:rsidR="00C662FD" w:rsidRPr="006E243E" w14:paraId="7AE69FF5" w14:textId="77777777" w:rsidTr="006E243E">
        <w:trPr>
          <w:trHeight w:val="421"/>
        </w:trPr>
        <w:tc>
          <w:tcPr>
            <w:tcW w:w="1456" w:type="pct"/>
          </w:tcPr>
          <w:p w14:paraId="1FD3AD36" w14:textId="3849C739" w:rsidR="00C662FD" w:rsidRPr="00C97A96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03</w:t>
            </w:r>
            <w:r w:rsidR="00C662FD" w:rsidRPr="00C97A96">
              <w:rPr>
                <w:sz w:val="24"/>
                <w:szCs w:val="24"/>
                <w:highlight w:val="lightGray"/>
                <w:lang w:val="pt-BR"/>
              </w:rPr>
              <w:t>/04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16A8C19E" w14:textId="3F5B5944" w:rsidR="00C662FD" w:rsidRPr="00C97A96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 xml:space="preserve">Sexta-feira Santa </w:t>
            </w:r>
            <w:r w:rsidR="00C662FD" w:rsidRPr="00C97A96">
              <w:rPr>
                <w:sz w:val="24"/>
                <w:szCs w:val="24"/>
                <w:highlight w:val="lightGray"/>
                <w:lang w:val="pt-BR"/>
              </w:rPr>
              <w:t xml:space="preserve"> </w:t>
            </w:r>
          </w:p>
        </w:tc>
        <w:tc>
          <w:tcPr>
            <w:tcW w:w="140" w:type="pct"/>
          </w:tcPr>
          <w:p w14:paraId="63188B6F" w14:textId="77777777" w:rsidR="00C662FD" w:rsidRPr="00C97A96" w:rsidRDefault="00C662FD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3FAA14A4" w14:textId="66791A7C" w:rsidR="00C662FD" w:rsidRPr="00C97A96" w:rsidRDefault="00C97A96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C97A96">
              <w:rPr>
                <w:sz w:val="24"/>
                <w:szCs w:val="24"/>
                <w:highlight w:val="lightGray"/>
                <w:lang w:val="pt-BR"/>
              </w:rPr>
              <w:t>Sexta-feira</w:t>
            </w:r>
          </w:p>
        </w:tc>
      </w:tr>
      <w:tr w:rsidR="00A34C59" w:rsidRPr="006E243E" w14:paraId="17D39B2E" w14:textId="77777777" w:rsidTr="006E243E">
        <w:trPr>
          <w:trHeight w:val="421"/>
        </w:trPr>
        <w:tc>
          <w:tcPr>
            <w:tcW w:w="1456" w:type="pct"/>
          </w:tcPr>
          <w:p w14:paraId="2D4B5D13" w14:textId="3C8551F0" w:rsidR="00A34C59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05/04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3F3E7D8A" w14:textId="7EBB94E2" w:rsidR="00A34C59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 xml:space="preserve">Páscoa </w:t>
            </w:r>
          </w:p>
        </w:tc>
        <w:tc>
          <w:tcPr>
            <w:tcW w:w="140" w:type="pct"/>
          </w:tcPr>
          <w:p w14:paraId="5B62F697" w14:textId="77777777" w:rsidR="00A34C59" w:rsidRPr="00C97A96" w:rsidRDefault="00A34C59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7E9AE86D" w14:textId="37262F37" w:rsidR="00A34C59" w:rsidRPr="00C97A96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 xml:space="preserve">Domingo </w:t>
            </w:r>
          </w:p>
        </w:tc>
      </w:tr>
      <w:tr w:rsidR="007769A5" w:rsidRPr="006E243E" w14:paraId="49E33103" w14:textId="77777777" w:rsidTr="006E243E">
        <w:trPr>
          <w:trHeight w:val="405"/>
        </w:trPr>
        <w:tc>
          <w:tcPr>
            <w:tcW w:w="1456" w:type="pct"/>
          </w:tcPr>
          <w:p w14:paraId="11228F48" w14:textId="6A4F9E1B" w:rsidR="007769A5" w:rsidRPr="00C662FD" w:rsidRDefault="00DE6BDE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C662FD">
              <w:rPr>
                <w:sz w:val="24"/>
                <w:szCs w:val="24"/>
                <w:highlight w:val="lightGray"/>
                <w:lang w:val="pt-BR"/>
              </w:rPr>
              <w:t>2</w:t>
            </w:r>
            <w:r w:rsidR="00A34C59">
              <w:rPr>
                <w:sz w:val="24"/>
                <w:szCs w:val="24"/>
                <w:highlight w:val="lightGray"/>
                <w:lang w:val="pt-BR"/>
              </w:rPr>
              <w:t>0</w:t>
            </w:r>
            <w:r w:rsidRPr="00C662FD">
              <w:rPr>
                <w:sz w:val="24"/>
                <w:szCs w:val="24"/>
                <w:highlight w:val="lightGray"/>
                <w:lang w:val="pt-BR"/>
              </w:rPr>
              <w:t>/04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75DF775F" w14:textId="416D65AA" w:rsidR="007769A5" w:rsidRPr="00C662FD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Emenda</w:t>
            </w:r>
          </w:p>
        </w:tc>
        <w:tc>
          <w:tcPr>
            <w:tcW w:w="140" w:type="pct"/>
          </w:tcPr>
          <w:p w14:paraId="18F37CE3" w14:textId="77777777" w:rsidR="007769A5" w:rsidRPr="00C662FD" w:rsidRDefault="007769A5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500AD03A" w14:textId="1E5A98A4" w:rsidR="007769A5" w:rsidRPr="00C662FD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Segunda-feira</w:t>
            </w:r>
          </w:p>
        </w:tc>
      </w:tr>
      <w:tr w:rsidR="00C662FD" w:rsidRPr="006E243E" w14:paraId="6D94141C" w14:textId="77777777" w:rsidTr="006E243E">
        <w:trPr>
          <w:trHeight w:val="405"/>
        </w:trPr>
        <w:tc>
          <w:tcPr>
            <w:tcW w:w="1456" w:type="pct"/>
          </w:tcPr>
          <w:p w14:paraId="2BDC282B" w14:textId="16D7154E" w:rsidR="00C662FD" w:rsidRPr="00A34C59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A34C59">
              <w:rPr>
                <w:sz w:val="24"/>
                <w:szCs w:val="24"/>
                <w:highlight w:val="lightGray"/>
                <w:lang w:val="pt-BR"/>
              </w:rPr>
              <w:t>2</w:t>
            </w:r>
            <w:r>
              <w:rPr>
                <w:sz w:val="24"/>
                <w:szCs w:val="24"/>
                <w:highlight w:val="lightGray"/>
                <w:lang w:val="pt-BR"/>
              </w:rPr>
              <w:t>1</w:t>
            </w:r>
            <w:r w:rsidRPr="00A34C59">
              <w:rPr>
                <w:sz w:val="24"/>
                <w:szCs w:val="24"/>
                <w:highlight w:val="lightGray"/>
                <w:lang w:val="pt-BR"/>
              </w:rPr>
              <w:t>/04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4" w:type="pct"/>
          </w:tcPr>
          <w:p w14:paraId="37FDB890" w14:textId="668A704F" w:rsidR="00C662FD" w:rsidRPr="00A34C59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Feriado Tiradentes</w:t>
            </w:r>
          </w:p>
        </w:tc>
        <w:tc>
          <w:tcPr>
            <w:tcW w:w="140" w:type="pct"/>
          </w:tcPr>
          <w:p w14:paraId="1B9E35F8" w14:textId="77777777" w:rsidR="00C662FD" w:rsidRPr="00A34C59" w:rsidRDefault="00C662FD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1F8933C7" w14:textId="254636AB" w:rsidR="00C662FD" w:rsidRPr="00A34C59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Terça-feira</w:t>
            </w:r>
          </w:p>
        </w:tc>
      </w:tr>
    </w:tbl>
    <w:p w14:paraId="64D46690" w14:textId="77777777" w:rsidR="00AA6E4F" w:rsidRPr="006E243E" w:rsidRDefault="00AA6E4F" w:rsidP="00A613B2">
      <w:pPr>
        <w:pStyle w:val="EspaoparaTabela"/>
        <w:jc w:val="center"/>
        <w:rPr>
          <w:sz w:val="24"/>
          <w:szCs w:val="24"/>
          <w:lang w:val="pt-BR"/>
        </w:rPr>
      </w:pPr>
    </w:p>
    <w:tbl>
      <w:tblPr>
        <w:tblStyle w:val="TarefasSemanais"/>
        <w:tblW w:w="5246" w:type="pct"/>
        <w:tblLook w:val="02A0" w:firstRow="1" w:lastRow="0" w:firstColumn="1" w:lastColumn="0" w:noHBand="1" w:noVBand="0"/>
      </w:tblPr>
      <w:tblGrid>
        <w:gridCol w:w="2714"/>
        <w:gridCol w:w="4181"/>
        <w:gridCol w:w="263"/>
        <w:gridCol w:w="2162"/>
      </w:tblGrid>
      <w:tr w:rsidR="002742A7" w:rsidRPr="006E243E" w14:paraId="29A11752" w14:textId="77777777" w:rsidTr="00C662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7"/>
        </w:trPr>
        <w:tc>
          <w:tcPr>
            <w:tcW w:w="5000" w:type="pct"/>
            <w:gridSpan w:val="4"/>
          </w:tcPr>
          <w:p w14:paraId="436F8DD6" w14:textId="10BB9A14" w:rsidR="002742A7" w:rsidRPr="00424F1C" w:rsidRDefault="002742A7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A20AAB">
              <w:rPr>
                <w:sz w:val="24"/>
                <w:szCs w:val="24"/>
                <w:lang w:val="pt-BR"/>
              </w:rPr>
              <w:t>MAIO</w:t>
            </w:r>
            <w:r w:rsidR="00A613B2" w:rsidRPr="00A20AAB">
              <w:rPr>
                <w:sz w:val="24"/>
                <w:szCs w:val="24"/>
                <w:lang w:val="pt-BR"/>
              </w:rPr>
              <w:t xml:space="preserve"> 2</w:t>
            </w:r>
            <w:r w:rsidR="00A34C59">
              <w:rPr>
                <w:sz w:val="24"/>
                <w:szCs w:val="24"/>
                <w:lang w:val="pt-BR"/>
              </w:rPr>
              <w:t>0</w:t>
            </w:r>
            <w:r w:rsidR="00A613B2" w:rsidRPr="00A20AAB">
              <w:rPr>
                <w:sz w:val="24"/>
                <w:szCs w:val="24"/>
                <w:lang w:val="pt-BR"/>
              </w:rPr>
              <w:t xml:space="preserve"> dias letivo</w:t>
            </w:r>
            <w:r w:rsidR="00BF1277" w:rsidRPr="00A20AAB">
              <w:rPr>
                <w:sz w:val="24"/>
                <w:szCs w:val="24"/>
                <w:lang w:val="pt-BR"/>
              </w:rPr>
              <w:t>s</w:t>
            </w:r>
          </w:p>
        </w:tc>
      </w:tr>
      <w:tr w:rsidR="007769A5" w:rsidRPr="006E243E" w14:paraId="61FCDC60" w14:textId="77777777" w:rsidTr="00C662FD">
        <w:trPr>
          <w:trHeight w:val="498"/>
        </w:trPr>
        <w:tc>
          <w:tcPr>
            <w:tcW w:w="1456" w:type="pct"/>
          </w:tcPr>
          <w:p w14:paraId="240870B2" w14:textId="77777777" w:rsidR="007769A5" w:rsidRPr="00424F1C" w:rsidRDefault="006E243E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424F1C">
              <w:rPr>
                <w:sz w:val="24"/>
                <w:szCs w:val="24"/>
                <w:highlight w:val="lightGray"/>
                <w:lang w:val="pt-BR"/>
              </w:rPr>
              <w:t>01/05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72D81036" w14:textId="77777777" w:rsidR="00DE6BDE" w:rsidRPr="00424F1C" w:rsidRDefault="006E243E" w:rsidP="00C662FD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 w:rsidRPr="00424F1C">
              <w:rPr>
                <w:sz w:val="24"/>
                <w:szCs w:val="24"/>
                <w:highlight w:val="lightGray"/>
                <w:lang w:val="pt-BR"/>
              </w:rPr>
              <w:t>Dia do trabalho (feriado)</w:t>
            </w:r>
          </w:p>
        </w:tc>
        <w:tc>
          <w:tcPr>
            <w:tcW w:w="141" w:type="pct"/>
          </w:tcPr>
          <w:p w14:paraId="65F2E69E" w14:textId="77777777" w:rsidR="007769A5" w:rsidRPr="00424F1C" w:rsidRDefault="007769A5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3286371B" w14:textId="4F85A4E0" w:rsidR="007769A5" w:rsidRPr="00424F1C" w:rsidRDefault="00A34C59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Sexta-feira</w:t>
            </w:r>
          </w:p>
        </w:tc>
      </w:tr>
      <w:tr w:rsidR="00C662FD" w:rsidRPr="006E243E" w14:paraId="0180F105" w14:textId="77777777" w:rsidTr="00C662FD">
        <w:trPr>
          <w:trHeight w:val="352"/>
        </w:trPr>
        <w:tc>
          <w:tcPr>
            <w:tcW w:w="1456" w:type="pct"/>
          </w:tcPr>
          <w:p w14:paraId="3C9F3959" w14:textId="54B05455" w:rsidR="00C662FD" w:rsidRPr="006E243E" w:rsidRDefault="00424F1C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1</w:t>
            </w:r>
            <w:r w:rsidR="00A34C59">
              <w:rPr>
                <w:sz w:val="24"/>
                <w:szCs w:val="24"/>
                <w:lang w:val="pt-BR"/>
              </w:rPr>
              <w:t>0</w:t>
            </w:r>
            <w:r w:rsidR="00C662FD">
              <w:rPr>
                <w:sz w:val="24"/>
                <w:szCs w:val="24"/>
                <w:lang w:val="pt-BR"/>
              </w:rPr>
              <w:t>/05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4367E971" w14:textId="77777777" w:rsidR="00C662FD" w:rsidRPr="006E243E" w:rsidRDefault="00C662FD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Dia das mães</w:t>
            </w:r>
          </w:p>
        </w:tc>
        <w:tc>
          <w:tcPr>
            <w:tcW w:w="141" w:type="pct"/>
          </w:tcPr>
          <w:p w14:paraId="0473734A" w14:textId="77777777" w:rsidR="00C662FD" w:rsidRPr="006E243E" w:rsidRDefault="00C662FD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5C1A8C30" w14:textId="77777777" w:rsidR="00C662FD" w:rsidRDefault="00C662FD" w:rsidP="00A613B2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Domingo </w:t>
            </w:r>
          </w:p>
        </w:tc>
      </w:tr>
    </w:tbl>
    <w:p w14:paraId="4AAB0FA7" w14:textId="77777777" w:rsidR="00AA6E4F" w:rsidRPr="006E243E" w:rsidRDefault="00AA6E4F" w:rsidP="00A613B2">
      <w:pPr>
        <w:pStyle w:val="EspaoparaTabela"/>
        <w:jc w:val="center"/>
        <w:rPr>
          <w:sz w:val="24"/>
          <w:szCs w:val="24"/>
          <w:lang w:val="pt-BR"/>
        </w:rPr>
      </w:pPr>
    </w:p>
    <w:tbl>
      <w:tblPr>
        <w:tblStyle w:val="TarefasSemanais"/>
        <w:tblW w:w="5246" w:type="pct"/>
        <w:tblLook w:val="02A0" w:firstRow="1" w:lastRow="0" w:firstColumn="1" w:lastColumn="0" w:noHBand="1" w:noVBand="0"/>
      </w:tblPr>
      <w:tblGrid>
        <w:gridCol w:w="2714"/>
        <w:gridCol w:w="4181"/>
        <w:gridCol w:w="263"/>
        <w:gridCol w:w="2162"/>
      </w:tblGrid>
      <w:tr w:rsidR="002742A7" w:rsidRPr="006E243E" w14:paraId="32A6FDD0" w14:textId="77777777" w:rsidTr="00C662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8"/>
        </w:trPr>
        <w:tc>
          <w:tcPr>
            <w:tcW w:w="5000" w:type="pct"/>
            <w:gridSpan w:val="4"/>
          </w:tcPr>
          <w:p w14:paraId="1F845469" w14:textId="548F3923" w:rsidR="002742A7" w:rsidRPr="006E243E" w:rsidRDefault="002742A7" w:rsidP="00A613B2">
            <w:pPr>
              <w:jc w:val="center"/>
              <w:rPr>
                <w:sz w:val="24"/>
                <w:szCs w:val="24"/>
                <w:lang w:val="pt-BR"/>
              </w:rPr>
            </w:pPr>
            <w:r w:rsidRPr="006E243E">
              <w:rPr>
                <w:sz w:val="24"/>
                <w:szCs w:val="24"/>
                <w:lang w:val="pt-BR"/>
              </w:rPr>
              <w:t>JUNHO</w:t>
            </w:r>
            <w:r w:rsidR="00424F1C">
              <w:rPr>
                <w:sz w:val="24"/>
                <w:szCs w:val="24"/>
                <w:lang w:val="pt-BR"/>
              </w:rPr>
              <w:t xml:space="preserve"> </w:t>
            </w:r>
            <w:r w:rsidR="00A34C59">
              <w:rPr>
                <w:sz w:val="24"/>
                <w:szCs w:val="24"/>
                <w:lang w:val="pt-BR"/>
              </w:rPr>
              <w:t>20</w:t>
            </w:r>
            <w:r w:rsidR="00A613B2" w:rsidRPr="006E243E">
              <w:rPr>
                <w:sz w:val="24"/>
                <w:szCs w:val="24"/>
                <w:lang w:val="pt-BR"/>
              </w:rPr>
              <w:t xml:space="preserve"> dias letivo</w:t>
            </w:r>
            <w:r w:rsidR="00BF1277">
              <w:rPr>
                <w:sz w:val="24"/>
                <w:szCs w:val="24"/>
                <w:lang w:val="pt-BR"/>
              </w:rPr>
              <w:t>s</w:t>
            </w:r>
          </w:p>
        </w:tc>
      </w:tr>
      <w:tr w:rsidR="00BE3F36" w:rsidRPr="00424F1C" w14:paraId="0AAFE952" w14:textId="77777777" w:rsidTr="006E243E">
        <w:trPr>
          <w:trHeight w:val="487"/>
        </w:trPr>
        <w:tc>
          <w:tcPr>
            <w:tcW w:w="1456" w:type="pct"/>
          </w:tcPr>
          <w:p w14:paraId="5ABA197A" w14:textId="4A6916CE" w:rsidR="00BE3F36" w:rsidRPr="00C662FD" w:rsidRDefault="00A34C59" w:rsidP="006C671E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04</w:t>
            </w:r>
            <w:r w:rsidR="00A20AAB">
              <w:rPr>
                <w:sz w:val="24"/>
                <w:szCs w:val="24"/>
                <w:highlight w:val="lightGray"/>
                <w:lang w:val="pt-BR"/>
              </w:rPr>
              <w:t xml:space="preserve">/06 </w:t>
            </w:r>
            <w:r w:rsidR="00424F1C">
              <w:rPr>
                <w:sz w:val="24"/>
                <w:szCs w:val="24"/>
                <w:highlight w:val="lightGray"/>
                <w:lang w:val="pt-BR"/>
              </w:rPr>
              <w:t xml:space="preserve">à </w:t>
            </w:r>
            <w:r>
              <w:rPr>
                <w:sz w:val="24"/>
                <w:szCs w:val="24"/>
                <w:highlight w:val="lightGray"/>
                <w:lang w:val="pt-BR"/>
              </w:rPr>
              <w:t>05</w:t>
            </w:r>
            <w:r w:rsidR="00424F1C">
              <w:rPr>
                <w:sz w:val="24"/>
                <w:szCs w:val="24"/>
                <w:highlight w:val="lightGray"/>
                <w:lang w:val="pt-BR"/>
              </w:rPr>
              <w:t>/06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243" w:type="pct"/>
          </w:tcPr>
          <w:p w14:paraId="3070556E" w14:textId="75F4010A" w:rsidR="00BE3F36" w:rsidRPr="00C662FD" w:rsidRDefault="00A20AAB" w:rsidP="00A613B2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Feriado Corpus Christ e emenda</w:t>
            </w:r>
          </w:p>
        </w:tc>
        <w:tc>
          <w:tcPr>
            <w:tcW w:w="141" w:type="pct"/>
          </w:tcPr>
          <w:p w14:paraId="608A3D51" w14:textId="77777777" w:rsidR="00BE3F36" w:rsidRPr="00C662FD" w:rsidRDefault="00BE3F36" w:rsidP="00A613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highlight w:val="lightGray"/>
                <w:lang w:val="pt-BR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60" w:type="pct"/>
          </w:tcPr>
          <w:p w14:paraId="325F3CE5" w14:textId="5AE6709E" w:rsidR="00BE3F36" w:rsidRPr="00C662FD" w:rsidRDefault="00A20AAB" w:rsidP="00BE3F36">
            <w:pPr>
              <w:jc w:val="center"/>
              <w:rPr>
                <w:sz w:val="24"/>
                <w:szCs w:val="24"/>
                <w:highlight w:val="lightGray"/>
                <w:lang w:val="pt-BR"/>
              </w:rPr>
            </w:pPr>
            <w:r>
              <w:rPr>
                <w:sz w:val="24"/>
                <w:szCs w:val="24"/>
                <w:highlight w:val="lightGray"/>
                <w:lang w:val="pt-BR"/>
              </w:rPr>
              <w:t>Quinta-feira e sexta-feira</w:t>
            </w:r>
          </w:p>
        </w:tc>
      </w:tr>
    </w:tbl>
    <w:p w14:paraId="1996B73F" w14:textId="77777777" w:rsidR="00AA6E4F" w:rsidRPr="00AC1978" w:rsidRDefault="00AA6E4F">
      <w:pPr>
        <w:rPr>
          <w:lang w:val="pt-BR"/>
        </w:rPr>
      </w:pPr>
    </w:p>
    <w:sectPr w:rsidR="00AA6E4F" w:rsidRPr="00AC1978" w:rsidSect="006E243E">
      <w:footerReference w:type="default" r:id="rId8"/>
      <w:pgSz w:w="11907" w:h="16839" w:code="9"/>
      <w:pgMar w:top="1440" w:right="144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4B079" w14:textId="77777777" w:rsidR="00A54751" w:rsidRDefault="00A54751">
      <w:pPr>
        <w:spacing w:before="0" w:after="0"/>
      </w:pPr>
      <w:r>
        <w:separator/>
      </w:r>
    </w:p>
  </w:endnote>
  <w:endnote w:type="continuationSeparator" w:id="0">
    <w:p w14:paraId="5FCD7512" w14:textId="77777777" w:rsidR="00A54751" w:rsidRDefault="00A5475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DFEE3" w14:textId="77777777" w:rsidR="00AA6E4F" w:rsidRDefault="00A42369">
    <w:pPr>
      <w:pStyle w:val="rodap"/>
    </w:pPr>
    <w:r>
      <w:fldChar w:fldCharType="begin"/>
    </w:r>
    <w:r w:rsidR="00D30BDC">
      <w:instrText xml:space="preserve"> PAGE   \* MERGEFORMAT </w:instrText>
    </w:r>
    <w:r>
      <w:fldChar w:fldCharType="separate"/>
    </w:r>
    <w:r w:rsidR="00AC1978" w:rsidRPr="00AC1978">
      <w:rPr>
        <w:noProof/>
        <w:lang w:val="pt-BR"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7BF8C" w14:textId="77777777" w:rsidR="00A54751" w:rsidRDefault="00A54751">
      <w:pPr>
        <w:spacing w:before="0" w:after="0"/>
      </w:pPr>
      <w:r>
        <w:separator/>
      </w:r>
    </w:p>
  </w:footnote>
  <w:footnote w:type="continuationSeparator" w:id="0">
    <w:p w14:paraId="40EB18DD" w14:textId="77777777" w:rsidR="00A54751" w:rsidRDefault="00A54751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2A7"/>
    <w:rsid w:val="00021C97"/>
    <w:rsid w:val="000A5DED"/>
    <w:rsid w:val="00191E51"/>
    <w:rsid w:val="00246FAD"/>
    <w:rsid w:val="002742A7"/>
    <w:rsid w:val="00293261"/>
    <w:rsid w:val="00390CE3"/>
    <w:rsid w:val="003B1375"/>
    <w:rsid w:val="003B2860"/>
    <w:rsid w:val="003D166B"/>
    <w:rsid w:val="00424F1C"/>
    <w:rsid w:val="004E1FB9"/>
    <w:rsid w:val="00523E25"/>
    <w:rsid w:val="005A49F3"/>
    <w:rsid w:val="005A4E31"/>
    <w:rsid w:val="00606DC7"/>
    <w:rsid w:val="00636A27"/>
    <w:rsid w:val="0069515F"/>
    <w:rsid w:val="00697987"/>
    <w:rsid w:val="006C671E"/>
    <w:rsid w:val="006D3532"/>
    <w:rsid w:val="006E243E"/>
    <w:rsid w:val="007170BD"/>
    <w:rsid w:val="00736EFD"/>
    <w:rsid w:val="0075724B"/>
    <w:rsid w:val="007769A5"/>
    <w:rsid w:val="007E5A36"/>
    <w:rsid w:val="007E6929"/>
    <w:rsid w:val="008D3D2E"/>
    <w:rsid w:val="00980483"/>
    <w:rsid w:val="00A20AAB"/>
    <w:rsid w:val="00A34C59"/>
    <w:rsid w:val="00A42369"/>
    <w:rsid w:val="00A54751"/>
    <w:rsid w:val="00A613B2"/>
    <w:rsid w:val="00AA6E4F"/>
    <w:rsid w:val="00AC1978"/>
    <w:rsid w:val="00AF0282"/>
    <w:rsid w:val="00B1401D"/>
    <w:rsid w:val="00B303B8"/>
    <w:rsid w:val="00B35C4C"/>
    <w:rsid w:val="00B43642"/>
    <w:rsid w:val="00BD6DC5"/>
    <w:rsid w:val="00BE3F36"/>
    <w:rsid w:val="00BF1277"/>
    <w:rsid w:val="00C662FD"/>
    <w:rsid w:val="00C97A96"/>
    <w:rsid w:val="00D23AB4"/>
    <w:rsid w:val="00D30BDC"/>
    <w:rsid w:val="00DE6BDE"/>
    <w:rsid w:val="00EF7E52"/>
    <w:rsid w:val="00F27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5685"/>
  <w15:docId w15:val="{A2F4AEC8-1CA6-426D-82DF-4544C1C7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62626" w:themeColor="text1" w:themeTint="D9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3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uiPriority w:val="1"/>
    <w:qFormat/>
    <w:rsid w:val="00A42369"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tuloChar">
    <w:name w:val="Subtítulo Char"/>
    <w:basedOn w:val="Fontepargpadro"/>
    <w:link w:val="Subttulo"/>
    <w:uiPriority w:val="1"/>
    <w:rsid w:val="00A42369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Ttulo">
    <w:name w:val="Title"/>
    <w:basedOn w:val="Normal"/>
    <w:next w:val="Normal"/>
    <w:link w:val="TtuloChar"/>
    <w:uiPriority w:val="1"/>
    <w:qFormat/>
    <w:rsid w:val="00A42369"/>
    <w:pPr>
      <w:spacing w:before="0" w:after="80"/>
      <w:contextualSpacing/>
    </w:pPr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"/>
    <w:rsid w:val="00A42369"/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table" w:customStyle="1" w:styleId="Gradedatabela">
    <w:name w:val="Grade da tabela"/>
    <w:basedOn w:val="Tabelanormal"/>
    <w:uiPriority w:val="39"/>
    <w:rsid w:val="00A4236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refasSemanais">
    <w:name w:val="Tarefas Semanais"/>
    <w:basedOn w:val="Tabelanormal"/>
    <w:uiPriority w:val="99"/>
    <w:rsid w:val="00A42369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Autospacing="0" w:afterLines="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</w:tcBorders>
        <w:shd w:val="clear" w:color="auto" w:fill="969696" w:themeFill="accent3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TextodoEspaoReservado">
    <w:name w:val="Placeholder Text"/>
    <w:basedOn w:val="Fontepargpadro"/>
    <w:uiPriority w:val="99"/>
    <w:semiHidden/>
    <w:rsid w:val="00A42369"/>
    <w:rPr>
      <w:color w:val="808080"/>
    </w:rPr>
  </w:style>
  <w:style w:type="paragraph" w:customStyle="1" w:styleId="EspaoparaTabela">
    <w:name w:val="Espaço para Tabela"/>
    <w:basedOn w:val="Normal"/>
    <w:uiPriority w:val="10"/>
    <w:qFormat/>
    <w:rsid w:val="00A42369"/>
    <w:pPr>
      <w:spacing w:before="0" w:after="0" w:line="72" w:lineRule="exact"/>
    </w:pPr>
  </w:style>
  <w:style w:type="paragraph" w:customStyle="1" w:styleId="Dias">
    <w:name w:val="Dias"/>
    <w:basedOn w:val="Normal"/>
    <w:qFormat/>
    <w:rsid w:val="00A42369"/>
    <w:pPr>
      <w:spacing w:before="0" w:after="0"/>
    </w:pPr>
    <w:rPr>
      <w:color w:val="000000" w:themeColor="text1"/>
      <w:sz w:val="18"/>
    </w:rPr>
  </w:style>
  <w:style w:type="paragraph" w:customStyle="1" w:styleId="cabealho">
    <w:name w:val="cabeçalho"/>
    <w:basedOn w:val="Normal"/>
    <w:link w:val="Cardecabealho"/>
    <w:uiPriority w:val="99"/>
    <w:unhideWhenUsed/>
    <w:rsid w:val="00A42369"/>
    <w:pPr>
      <w:tabs>
        <w:tab w:val="center" w:pos="4680"/>
        <w:tab w:val="right" w:pos="9360"/>
      </w:tabs>
      <w:spacing w:before="0" w:after="0"/>
    </w:pPr>
  </w:style>
  <w:style w:type="character" w:customStyle="1" w:styleId="Cardecabealho">
    <w:name w:val="Car de cabeçalho"/>
    <w:basedOn w:val="Fontepargpadro"/>
    <w:link w:val="cabealho"/>
    <w:uiPriority w:val="99"/>
    <w:rsid w:val="00A42369"/>
  </w:style>
  <w:style w:type="paragraph" w:customStyle="1" w:styleId="rodap">
    <w:name w:val="rodapé"/>
    <w:basedOn w:val="Normal"/>
    <w:link w:val="Carderodap"/>
    <w:uiPriority w:val="99"/>
    <w:unhideWhenUsed/>
    <w:rsid w:val="00A42369"/>
    <w:pPr>
      <w:spacing w:before="280" w:after="0"/>
      <w:jc w:val="right"/>
    </w:pPr>
    <w:rPr>
      <w:sz w:val="20"/>
    </w:rPr>
  </w:style>
  <w:style w:type="character" w:customStyle="1" w:styleId="Carderodap">
    <w:name w:val="Car de rodapé"/>
    <w:basedOn w:val="Fontepargpadro"/>
    <w:link w:val="rodap"/>
    <w:uiPriority w:val="99"/>
    <w:rsid w:val="00A42369"/>
    <w:rPr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42A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4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lita\AppData\Roaming\Microsoft\Modelos\Weekly%20assignment%20calendar_B%20and%20W_15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7FF454E-CE53-4218-87A4-A95666B39F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AA1DFF-C80A-4A2D-8B67-BC64B374F4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calendar_B and W_15</Template>
  <TotalTime>162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talita</dc:creator>
  <cp:lastModifiedBy>Thalita 1104A</cp:lastModifiedBy>
  <cp:revision>15</cp:revision>
  <dcterms:created xsi:type="dcterms:W3CDTF">2017-12-15T15:04:00Z</dcterms:created>
  <dcterms:modified xsi:type="dcterms:W3CDTF">2026-02-02T16:25:00Z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TC029195379991</vt:lpwstr>
  </property>
</Properties>
</file>